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772" w:type="dxa"/>
        <w:tblInd w:w="-846" w:type="dxa"/>
        <w:tblLayout w:type="fixed"/>
        <w:tblCellMar>
          <w:top w:w="40" w:type="dxa"/>
          <w:left w:w="0" w:type="dxa"/>
          <w:bottom w:w="40" w:type="dxa"/>
          <w:right w:w="0" w:type="dxa"/>
        </w:tblCellMar>
        <w:tblLook w:val="0000"/>
      </w:tblPr>
      <w:tblGrid>
        <w:gridCol w:w="2834"/>
        <w:gridCol w:w="281"/>
        <w:gridCol w:w="141"/>
        <w:gridCol w:w="281"/>
        <w:gridCol w:w="1220"/>
        <w:gridCol w:w="279"/>
        <w:gridCol w:w="913"/>
        <w:gridCol w:w="311"/>
        <w:gridCol w:w="276"/>
        <w:gridCol w:w="1223"/>
        <w:gridCol w:w="173"/>
        <w:gridCol w:w="104"/>
        <w:gridCol w:w="1237"/>
        <w:gridCol w:w="263"/>
        <w:gridCol w:w="1236"/>
      </w:tblGrid>
      <w:tr w:rsidR="009D78E3" w:rsidRPr="00E40165">
        <w:trPr>
          <w:cantSplit/>
          <w:trHeight w:hRule="exact" w:val="425"/>
        </w:trPr>
        <w:tc>
          <w:tcPr>
            <w:tcW w:w="2834" w:type="dxa"/>
            <w:vMerge w:val="restart"/>
          </w:tcPr>
          <w:p w:rsidR="009D78E3" w:rsidRPr="00E40165" w:rsidRDefault="009D78E3" w:rsidP="00151093">
            <w:pPr>
              <w:pStyle w:val="CVHeading3"/>
              <w:rPr>
                <w:rFonts w:ascii="Times New Roman" w:hAnsi="Times New Roman"/>
                <w:sz w:val="22"/>
                <w:szCs w:val="22"/>
              </w:rPr>
            </w:pPr>
            <w:r>
              <w:rPr>
                <w:noProof/>
                <w:lang w:val="en-US"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6" type="#_x0000_t75" style="position:absolute;left:0;text-align:left;margin-left:76.55pt;margin-top:0;width:65.25pt;height:35.9pt;z-index:251658240;visibility:visible;mso-wrap-distance-left:0;mso-wrap-distance-right:0" filled="t">
                  <v:fill recolor="t" type="frame"/>
                  <v:imagedata r:id="rId5" o:title=""/>
                  <w10:wrap type="topAndBottom"/>
                </v:shape>
              </w:pict>
            </w:r>
            <w:r w:rsidRPr="00E40165">
              <w:rPr>
                <w:rFonts w:ascii="Times New Roman" w:hAnsi="Times New Roman"/>
                <w:sz w:val="22"/>
                <w:szCs w:val="22"/>
              </w:rPr>
              <w:t xml:space="preserve"> </w:t>
            </w:r>
          </w:p>
          <w:p w:rsidR="009D78E3" w:rsidRPr="00E40165" w:rsidRDefault="009D78E3" w:rsidP="00151093">
            <w:pPr>
              <w:pStyle w:val="CVNormal"/>
              <w:rPr>
                <w:rFonts w:ascii="Times New Roman" w:hAnsi="Times New Roman"/>
                <w:sz w:val="22"/>
                <w:szCs w:val="22"/>
              </w:rPr>
            </w:pPr>
          </w:p>
        </w:tc>
        <w:tc>
          <w:tcPr>
            <w:tcW w:w="281" w:type="dxa"/>
          </w:tcPr>
          <w:p w:rsidR="009D78E3" w:rsidRPr="00E40165" w:rsidRDefault="009D78E3" w:rsidP="00151093">
            <w:pPr>
              <w:pStyle w:val="CVNormal"/>
              <w:rPr>
                <w:rFonts w:ascii="Times New Roman" w:hAnsi="Times New Roman"/>
                <w:sz w:val="22"/>
                <w:szCs w:val="22"/>
              </w:rPr>
            </w:pPr>
          </w:p>
        </w:tc>
        <w:tc>
          <w:tcPr>
            <w:tcW w:w="7657" w:type="dxa"/>
            <w:gridSpan w:val="13"/>
            <w:vMerge w:val="restart"/>
          </w:tcPr>
          <w:p w:rsidR="009D78E3" w:rsidRPr="00E40165" w:rsidRDefault="009D78E3" w:rsidP="00151093">
            <w:pPr>
              <w:pStyle w:val="CVNormal"/>
              <w:rPr>
                <w:rFonts w:ascii="Times New Roman" w:hAnsi="Times New Roman"/>
                <w:sz w:val="22"/>
                <w:szCs w:val="22"/>
              </w:rPr>
            </w:pPr>
          </w:p>
        </w:tc>
      </w:tr>
      <w:tr w:rsidR="009D78E3" w:rsidRPr="00E40165">
        <w:trPr>
          <w:cantSplit/>
          <w:trHeight w:hRule="exact" w:val="392"/>
        </w:trPr>
        <w:tc>
          <w:tcPr>
            <w:tcW w:w="2834" w:type="dxa"/>
            <w:vMerge/>
          </w:tcPr>
          <w:p w:rsidR="009D78E3" w:rsidRPr="00E40165" w:rsidRDefault="009D78E3" w:rsidP="00151093">
            <w:pPr>
              <w:rPr>
                <w:rFonts w:ascii="Times New Roman" w:hAnsi="Times New Roman"/>
              </w:rPr>
            </w:pPr>
          </w:p>
        </w:tc>
        <w:tc>
          <w:tcPr>
            <w:tcW w:w="281" w:type="dxa"/>
          </w:tcPr>
          <w:p w:rsidR="009D78E3" w:rsidRPr="00E40165" w:rsidRDefault="009D78E3" w:rsidP="00151093">
            <w:pPr>
              <w:pStyle w:val="CVNormal"/>
              <w:rPr>
                <w:rFonts w:ascii="Times New Roman" w:hAnsi="Times New Roman"/>
                <w:sz w:val="22"/>
                <w:szCs w:val="22"/>
              </w:rPr>
            </w:pPr>
          </w:p>
        </w:tc>
        <w:tc>
          <w:tcPr>
            <w:tcW w:w="7657" w:type="dxa"/>
            <w:gridSpan w:val="13"/>
            <w:vMerge/>
          </w:tcPr>
          <w:p w:rsidR="009D78E3" w:rsidRPr="00E40165" w:rsidRDefault="009D78E3" w:rsidP="00151093">
            <w:pPr>
              <w:rPr>
                <w:rFonts w:ascii="Times New Roman" w:hAnsi="Times New Roman"/>
              </w:rPr>
            </w:pPr>
          </w:p>
        </w:tc>
      </w:tr>
      <w:tr w:rsidR="009D78E3" w:rsidRPr="00E40165">
        <w:trPr>
          <w:cantSplit/>
        </w:trPr>
        <w:tc>
          <w:tcPr>
            <w:tcW w:w="3115" w:type="dxa"/>
            <w:gridSpan w:val="2"/>
          </w:tcPr>
          <w:p w:rsidR="009D78E3" w:rsidRPr="00E40165" w:rsidRDefault="009D78E3" w:rsidP="00151093">
            <w:pPr>
              <w:pStyle w:val="CVHeading1"/>
              <w:rPr>
                <w:rFonts w:ascii="Times New Roman" w:hAnsi="Times New Roman"/>
                <w:sz w:val="22"/>
                <w:szCs w:val="22"/>
              </w:rPr>
            </w:pPr>
            <w:r w:rsidRPr="00E40165">
              <w:rPr>
                <w:rFonts w:ascii="Times New Roman" w:hAnsi="Times New Roman"/>
                <w:sz w:val="22"/>
                <w:szCs w:val="22"/>
              </w:rPr>
              <w:t>Informaţii personale</w:t>
            </w:r>
          </w:p>
        </w:tc>
        <w:tc>
          <w:tcPr>
            <w:tcW w:w="7657" w:type="dxa"/>
            <w:gridSpan w:val="13"/>
          </w:tcPr>
          <w:p w:rsidR="009D78E3" w:rsidRPr="00E40165" w:rsidRDefault="009D78E3" w:rsidP="00151093">
            <w:pPr>
              <w:pStyle w:val="CVNormal"/>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151093">
            <w:pPr>
              <w:pStyle w:val="CVHeading2-FirstLine"/>
              <w:rPr>
                <w:rFonts w:ascii="Times New Roman" w:hAnsi="Times New Roman"/>
                <w:szCs w:val="22"/>
              </w:rPr>
            </w:pPr>
            <w:r w:rsidRPr="00E40165">
              <w:rPr>
                <w:rFonts w:ascii="Times New Roman" w:hAnsi="Times New Roman"/>
                <w:szCs w:val="22"/>
              </w:rPr>
              <w:t>Nume / Prenume</w:t>
            </w:r>
          </w:p>
        </w:tc>
        <w:tc>
          <w:tcPr>
            <w:tcW w:w="7657" w:type="dxa"/>
            <w:gridSpan w:val="13"/>
          </w:tcPr>
          <w:p w:rsidR="009D78E3" w:rsidRPr="00E40165" w:rsidRDefault="009D78E3" w:rsidP="00151093">
            <w:pPr>
              <w:pStyle w:val="CVMajor-FirstLine"/>
              <w:rPr>
                <w:rFonts w:ascii="Times New Roman" w:hAnsi="Times New Roman"/>
                <w:sz w:val="22"/>
                <w:szCs w:val="22"/>
              </w:rPr>
            </w:pPr>
            <w:r>
              <w:rPr>
                <w:rFonts w:ascii="Times New Roman" w:hAnsi="Times New Roman"/>
                <w:sz w:val="22"/>
                <w:szCs w:val="22"/>
              </w:rPr>
              <w:t>Pop Ioan Cristian</w:t>
            </w:r>
          </w:p>
        </w:tc>
      </w:tr>
      <w:tr w:rsidR="009D78E3" w:rsidRPr="00E40165">
        <w:trPr>
          <w:cantSplit/>
        </w:trPr>
        <w:tc>
          <w:tcPr>
            <w:tcW w:w="3115" w:type="dxa"/>
            <w:gridSpan w:val="2"/>
          </w:tcPr>
          <w:p w:rsidR="009D78E3" w:rsidRPr="00E40165" w:rsidRDefault="009D78E3" w:rsidP="00151093">
            <w:pPr>
              <w:pStyle w:val="CVHeading3"/>
              <w:rPr>
                <w:rFonts w:ascii="Times New Roman" w:hAnsi="Times New Roman"/>
                <w:sz w:val="22"/>
                <w:szCs w:val="22"/>
              </w:rPr>
            </w:pPr>
            <w:r w:rsidRPr="00E40165">
              <w:rPr>
                <w:rFonts w:ascii="Times New Roman" w:hAnsi="Times New Roman"/>
                <w:sz w:val="22"/>
                <w:szCs w:val="22"/>
              </w:rPr>
              <w:t>Adresă(e)</w:t>
            </w:r>
          </w:p>
        </w:tc>
        <w:tc>
          <w:tcPr>
            <w:tcW w:w="7657" w:type="dxa"/>
            <w:gridSpan w:val="13"/>
          </w:tcPr>
          <w:p w:rsidR="009D78E3" w:rsidRPr="00E40165" w:rsidRDefault="009D78E3" w:rsidP="00151093">
            <w:pPr>
              <w:pStyle w:val="CVNormal"/>
              <w:rPr>
                <w:rFonts w:ascii="Times New Roman" w:hAnsi="Times New Roman"/>
                <w:sz w:val="22"/>
                <w:szCs w:val="22"/>
              </w:rPr>
            </w:pPr>
            <w:r>
              <w:rPr>
                <w:rFonts w:ascii="Times New Roman" w:hAnsi="Times New Roman"/>
                <w:sz w:val="22"/>
                <w:szCs w:val="22"/>
              </w:rPr>
              <w:t>203B, 407056</w:t>
            </w:r>
            <w:r w:rsidRPr="00E40165">
              <w:rPr>
                <w:rFonts w:ascii="Times New Roman" w:hAnsi="Times New Roman"/>
                <w:sz w:val="22"/>
                <w:szCs w:val="22"/>
              </w:rPr>
              <w:t>, localitate</w:t>
            </w:r>
            <w:r>
              <w:rPr>
                <w:rFonts w:ascii="Times New Roman" w:hAnsi="Times New Roman"/>
                <w:sz w:val="22"/>
                <w:szCs w:val="22"/>
              </w:rPr>
              <w:t xml:space="preserve"> Corusu</w:t>
            </w:r>
            <w:r w:rsidRPr="00E40165">
              <w:rPr>
                <w:rFonts w:ascii="Times New Roman" w:hAnsi="Times New Roman"/>
                <w:sz w:val="22"/>
                <w:szCs w:val="22"/>
              </w:rPr>
              <w:t xml:space="preserve">, </w:t>
            </w:r>
            <w:r>
              <w:rPr>
                <w:rFonts w:ascii="Times New Roman" w:hAnsi="Times New Roman"/>
                <w:sz w:val="22"/>
                <w:szCs w:val="22"/>
              </w:rPr>
              <w:t>Romania</w:t>
            </w:r>
          </w:p>
        </w:tc>
      </w:tr>
      <w:tr w:rsidR="009D78E3" w:rsidRPr="00E40165">
        <w:trPr>
          <w:cantSplit/>
        </w:trPr>
        <w:tc>
          <w:tcPr>
            <w:tcW w:w="3115" w:type="dxa"/>
            <w:gridSpan w:val="2"/>
          </w:tcPr>
          <w:p w:rsidR="009D78E3" w:rsidRPr="00E40165" w:rsidRDefault="009D78E3" w:rsidP="00151093">
            <w:pPr>
              <w:pStyle w:val="CVHeading3"/>
              <w:rPr>
                <w:rFonts w:ascii="Times New Roman" w:hAnsi="Times New Roman"/>
                <w:sz w:val="22"/>
                <w:szCs w:val="22"/>
              </w:rPr>
            </w:pPr>
            <w:r w:rsidRPr="00E40165">
              <w:rPr>
                <w:rFonts w:ascii="Times New Roman" w:hAnsi="Times New Roman"/>
                <w:sz w:val="22"/>
                <w:szCs w:val="22"/>
              </w:rPr>
              <w:t>Telefon(oane)</w:t>
            </w:r>
          </w:p>
        </w:tc>
        <w:tc>
          <w:tcPr>
            <w:tcW w:w="2834" w:type="dxa"/>
            <w:gridSpan w:val="5"/>
          </w:tcPr>
          <w:p w:rsidR="009D78E3" w:rsidRPr="00E40165" w:rsidRDefault="009D78E3" w:rsidP="00151093">
            <w:pPr>
              <w:pStyle w:val="CVNormal"/>
              <w:rPr>
                <w:rFonts w:ascii="Times New Roman" w:hAnsi="Times New Roman"/>
                <w:sz w:val="22"/>
                <w:szCs w:val="22"/>
              </w:rPr>
            </w:pPr>
            <w:r>
              <w:rPr>
                <w:rFonts w:ascii="Times New Roman" w:hAnsi="Times New Roman"/>
                <w:sz w:val="22"/>
                <w:szCs w:val="22"/>
              </w:rPr>
              <w:t>0264288848</w:t>
            </w:r>
          </w:p>
        </w:tc>
        <w:tc>
          <w:tcPr>
            <w:tcW w:w="1983" w:type="dxa"/>
            <w:gridSpan w:val="4"/>
          </w:tcPr>
          <w:p w:rsidR="009D78E3" w:rsidRPr="00E40165" w:rsidRDefault="009D78E3" w:rsidP="00151093">
            <w:pPr>
              <w:pStyle w:val="CVHeading3"/>
              <w:rPr>
                <w:rFonts w:ascii="Times New Roman" w:hAnsi="Times New Roman"/>
                <w:sz w:val="22"/>
                <w:szCs w:val="22"/>
              </w:rPr>
            </w:pPr>
            <w:r w:rsidRPr="00E40165">
              <w:rPr>
                <w:rFonts w:ascii="Times New Roman" w:hAnsi="Times New Roman"/>
                <w:sz w:val="22"/>
                <w:szCs w:val="22"/>
              </w:rPr>
              <w:t>Mobil:</w:t>
            </w:r>
          </w:p>
        </w:tc>
        <w:tc>
          <w:tcPr>
            <w:tcW w:w="2840" w:type="dxa"/>
            <w:gridSpan w:val="4"/>
          </w:tcPr>
          <w:p w:rsidR="009D78E3" w:rsidRPr="00E40165" w:rsidRDefault="009D78E3" w:rsidP="00151093">
            <w:pPr>
              <w:pStyle w:val="CVNormal"/>
              <w:rPr>
                <w:rFonts w:ascii="Times New Roman" w:hAnsi="Times New Roman"/>
                <w:sz w:val="22"/>
                <w:szCs w:val="22"/>
              </w:rPr>
            </w:pPr>
            <w:r>
              <w:rPr>
                <w:rFonts w:ascii="Times New Roman" w:hAnsi="Times New Roman"/>
                <w:sz w:val="22"/>
                <w:szCs w:val="22"/>
              </w:rPr>
              <w:t>0721988673</w:t>
            </w:r>
          </w:p>
        </w:tc>
      </w:tr>
      <w:tr w:rsidR="009D78E3" w:rsidRPr="00E40165">
        <w:trPr>
          <w:cantSplit/>
        </w:trPr>
        <w:tc>
          <w:tcPr>
            <w:tcW w:w="3115" w:type="dxa"/>
            <w:gridSpan w:val="2"/>
          </w:tcPr>
          <w:p w:rsidR="009D78E3" w:rsidRPr="00E40165" w:rsidRDefault="009D78E3" w:rsidP="00151093">
            <w:pPr>
              <w:pStyle w:val="CVHeading3"/>
              <w:rPr>
                <w:rFonts w:ascii="Times New Roman" w:hAnsi="Times New Roman"/>
                <w:sz w:val="22"/>
                <w:szCs w:val="22"/>
              </w:rPr>
            </w:pPr>
            <w:r w:rsidRPr="00E40165">
              <w:rPr>
                <w:rFonts w:ascii="Times New Roman" w:hAnsi="Times New Roman"/>
                <w:sz w:val="22"/>
                <w:szCs w:val="22"/>
              </w:rPr>
              <w:t>Fax(uri)</w:t>
            </w:r>
          </w:p>
        </w:tc>
        <w:tc>
          <w:tcPr>
            <w:tcW w:w="7657" w:type="dxa"/>
            <w:gridSpan w:val="13"/>
          </w:tcPr>
          <w:p w:rsidR="009D78E3" w:rsidRPr="00E40165" w:rsidRDefault="009D78E3" w:rsidP="00151093">
            <w:pPr>
              <w:pStyle w:val="CVNormal"/>
              <w:rPr>
                <w:rFonts w:ascii="Times New Roman" w:hAnsi="Times New Roman"/>
                <w:sz w:val="22"/>
                <w:szCs w:val="22"/>
              </w:rPr>
            </w:pPr>
            <w:r>
              <w:rPr>
                <w:rFonts w:ascii="Times New Roman" w:hAnsi="Times New Roman"/>
                <w:sz w:val="22"/>
                <w:szCs w:val="22"/>
              </w:rPr>
              <w:t>-</w:t>
            </w:r>
          </w:p>
        </w:tc>
      </w:tr>
      <w:tr w:rsidR="009D78E3" w:rsidRPr="00E40165">
        <w:trPr>
          <w:cantSplit/>
        </w:trPr>
        <w:tc>
          <w:tcPr>
            <w:tcW w:w="3115" w:type="dxa"/>
            <w:gridSpan w:val="2"/>
          </w:tcPr>
          <w:p w:rsidR="009D78E3" w:rsidRPr="00E40165" w:rsidRDefault="009D78E3" w:rsidP="00151093">
            <w:pPr>
              <w:pStyle w:val="CVHeading3"/>
              <w:rPr>
                <w:rFonts w:ascii="Times New Roman" w:hAnsi="Times New Roman"/>
                <w:sz w:val="22"/>
                <w:szCs w:val="22"/>
              </w:rPr>
            </w:pPr>
            <w:r w:rsidRPr="00E40165">
              <w:rPr>
                <w:rFonts w:ascii="Times New Roman" w:hAnsi="Times New Roman"/>
                <w:sz w:val="22"/>
                <w:szCs w:val="22"/>
              </w:rPr>
              <w:t>E-mail(uri)</w:t>
            </w:r>
          </w:p>
        </w:tc>
        <w:tc>
          <w:tcPr>
            <w:tcW w:w="7657" w:type="dxa"/>
            <w:gridSpan w:val="13"/>
          </w:tcPr>
          <w:p w:rsidR="009D78E3" w:rsidRPr="00A90918" w:rsidRDefault="009D78E3" w:rsidP="00151093">
            <w:pPr>
              <w:pStyle w:val="CVNormal"/>
              <w:rPr>
                <w:rFonts w:ascii="Times New Roman" w:hAnsi="Times New Roman"/>
                <w:sz w:val="22"/>
                <w:szCs w:val="22"/>
              </w:rPr>
            </w:pPr>
            <w:hyperlink r:id="rId6" w:history="1">
              <w:r w:rsidRPr="00A90918">
                <w:rPr>
                  <w:rStyle w:val="Hyperlink"/>
                  <w:rFonts w:ascii="Times New Roman" w:hAnsi="Times New Roman"/>
                  <w:sz w:val="22"/>
                  <w:szCs w:val="22"/>
                </w:rPr>
                <w:t>cristitzu@yahoo.com</w:t>
              </w:r>
            </w:hyperlink>
          </w:p>
        </w:tc>
      </w:tr>
      <w:tr w:rsidR="009D78E3" w:rsidRPr="00E40165">
        <w:trPr>
          <w:cantSplit/>
        </w:trPr>
        <w:tc>
          <w:tcPr>
            <w:tcW w:w="3115" w:type="dxa"/>
            <w:gridSpan w:val="2"/>
          </w:tcPr>
          <w:p w:rsidR="009D78E3" w:rsidRPr="00E40165" w:rsidRDefault="009D78E3" w:rsidP="00151093">
            <w:pPr>
              <w:pStyle w:val="CVSpacer"/>
              <w:rPr>
                <w:rFonts w:ascii="Times New Roman" w:hAnsi="Times New Roman"/>
                <w:sz w:val="22"/>
                <w:szCs w:val="22"/>
              </w:rPr>
            </w:pPr>
          </w:p>
        </w:tc>
        <w:tc>
          <w:tcPr>
            <w:tcW w:w="7657" w:type="dxa"/>
            <w:gridSpan w:val="13"/>
          </w:tcPr>
          <w:p w:rsidR="009D78E3" w:rsidRPr="00E40165" w:rsidRDefault="009D78E3" w:rsidP="00151093">
            <w:pPr>
              <w:pStyle w:val="CVSpacer"/>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151093">
            <w:pPr>
              <w:pStyle w:val="CVHeading3-FirstLine"/>
              <w:spacing w:before="0"/>
              <w:rPr>
                <w:rFonts w:ascii="Times New Roman" w:hAnsi="Times New Roman"/>
                <w:sz w:val="22"/>
                <w:szCs w:val="22"/>
              </w:rPr>
            </w:pPr>
            <w:r w:rsidRPr="00E40165">
              <w:rPr>
                <w:rFonts w:ascii="Times New Roman" w:hAnsi="Times New Roman"/>
                <w:sz w:val="22"/>
                <w:szCs w:val="22"/>
              </w:rPr>
              <w:t>Naţionalitate(-tăţi)</w:t>
            </w:r>
          </w:p>
        </w:tc>
        <w:tc>
          <w:tcPr>
            <w:tcW w:w="7657" w:type="dxa"/>
            <w:gridSpan w:val="13"/>
          </w:tcPr>
          <w:p w:rsidR="009D78E3" w:rsidRPr="00E40165" w:rsidRDefault="009D78E3" w:rsidP="00151093">
            <w:pPr>
              <w:pStyle w:val="CVNormal"/>
              <w:rPr>
                <w:rFonts w:ascii="Times New Roman" w:hAnsi="Times New Roman"/>
                <w:sz w:val="22"/>
                <w:szCs w:val="22"/>
              </w:rPr>
            </w:pPr>
            <w:r>
              <w:rPr>
                <w:rFonts w:ascii="Times New Roman" w:hAnsi="Times New Roman"/>
                <w:sz w:val="22"/>
                <w:szCs w:val="22"/>
              </w:rPr>
              <w:t>Romana</w:t>
            </w:r>
          </w:p>
        </w:tc>
      </w:tr>
      <w:tr w:rsidR="009D78E3" w:rsidRPr="00E40165">
        <w:trPr>
          <w:cantSplit/>
        </w:trPr>
        <w:tc>
          <w:tcPr>
            <w:tcW w:w="3115" w:type="dxa"/>
            <w:gridSpan w:val="2"/>
          </w:tcPr>
          <w:p w:rsidR="009D78E3" w:rsidRPr="00E40165" w:rsidRDefault="009D78E3" w:rsidP="00151093">
            <w:pPr>
              <w:pStyle w:val="CVSpacer"/>
              <w:rPr>
                <w:rFonts w:ascii="Times New Roman" w:hAnsi="Times New Roman"/>
                <w:sz w:val="22"/>
                <w:szCs w:val="22"/>
              </w:rPr>
            </w:pPr>
          </w:p>
        </w:tc>
        <w:tc>
          <w:tcPr>
            <w:tcW w:w="7657" w:type="dxa"/>
            <w:gridSpan w:val="13"/>
          </w:tcPr>
          <w:p w:rsidR="009D78E3" w:rsidRPr="00E40165" w:rsidRDefault="009D78E3" w:rsidP="00151093">
            <w:pPr>
              <w:pStyle w:val="CVSpacer"/>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151093">
            <w:pPr>
              <w:pStyle w:val="CVHeading3-FirstLine"/>
              <w:spacing w:before="0"/>
              <w:rPr>
                <w:rFonts w:ascii="Times New Roman" w:hAnsi="Times New Roman"/>
                <w:sz w:val="22"/>
                <w:szCs w:val="22"/>
              </w:rPr>
            </w:pPr>
            <w:r w:rsidRPr="00E40165">
              <w:rPr>
                <w:rFonts w:ascii="Times New Roman" w:hAnsi="Times New Roman"/>
                <w:sz w:val="22"/>
                <w:szCs w:val="22"/>
              </w:rPr>
              <w:t>Data naşterii</w:t>
            </w:r>
          </w:p>
        </w:tc>
        <w:tc>
          <w:tcPr>
            <w:tcW w:w="7657" w:type="dxa"/>
            <w:gridSpan w:val="13"/>
          </w:tcPr>
          <w:p w:rsidR="009D78E3" w:rsidRPr="00E40165" w:rsidRDefault="009D78E3" w:rsidP="00151093">
            <w:pPr>
              <w:pStyle w:val="CVNormal"/>
              <w:rPr>
                <w:rFonts w:ascii="Times New Roman" w:hAnsi="Times New Roman"/>
                <w:sz w:val="22"/>
                <w:szCs w:val="22"/>
              </w:rPr>
            </w:pPr>
            <w:r>
              <w:rPr>
                <w:rFonts w:ascii="Times New Roman" w:hAnsi="Times New Roman"/>
                <w:sz w:val="22"/>
                <w:szCs w:val="22"/>
              </w:rPr>
              <w:t>26.12.1968</w:t>
            </w:r>
          </w:p>
        </w:tc>
      </w:tr>
      <w:tr w:rsidR="009D78E3" w:rsidRPr="00E40165">
        <w:trPr>
          <w:cantSplit/>
        </w:trPr>
        <w:tc>
          <w:tcPr>
            <w:tcW w:w="3115" w:type="dxa"/>
            <w:gridSpan w:val="2"/>
          </w:tcPr>
          <w:p w:rsidR="009D78E3" w:rsidRPr="00E40165" w:rsidRDefault="009D78E3" w:rsidP="00151093">
            <w:pPr>
              <w:pStyle w:val="CVSpacer"/>
              <w:rPr>
                <w:rFonts w:ascii="Times New Roman" w:hAnsi="Times New Roman"/>
                <w:sz w:val="22"/>
                <w:szCs w:val="22"/>
              </w:rPr>
            </w:pPr>
          </w:p>
        </w:tc>
        <w:tc>
          <w:tcPr>
            <w:tcW w:w="7657" w:type="dxa"/>
            <w:gridSpan w:val="13"/>
          </w:tcPr>
          <w:p w:rsidR="009D78E3" w:rsidRPr="00E40165" w:rsidRDefault="009D78E3" w:rsidP="00151093">
            <w:pPr>
              <w:pStyle w:val="CVSpacer"/>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151093">
            <w:pPr>
              <w:pStyle w:val="CVHeading3-FirstLine"/>
              <w:spacing w:before="0"/>
              <w:rPr>
                <w:rFonts w:ascii="Times New Roman" w:hAnsi="Times New Roman"/>
                <w:sz w:val="22"/>
                <w:szCs w:val="22"/>
              </w:rPr>
            </w:pPr>
            <w:r w:rsidRPr="00E40165">
              <w:rPr>
                <w:rFonts w:ascii="Times New Roman" w:hAnsi="Times New Roman"/>
                <w:sz w:val="22"/>
                <w:szCs w:val="22"/>
              </w:rPr>
              <w:t>Sex</w:t>
            </w:r>
          </w:p>
        </w:tc>
        <w:tc>
          <w:tcPr>
            <w:tcW w:w="7657" w:type="dxa"/>
            <w:gridSpan w:val="13"/>
          </w:tcPr>
          <w:p w:rsidR="009D78E3" w:rsidRPr="00E40165" w:rsidRDefault="009D78E3" w:rsidP="00151093">
            <w:pPr>
              <w:pStyle w:val="CVNormal"/>
              <w:rPr>
                <w:rFonts w:ascii="Times New Roman" w:hAnsi="Times New Roman"/>
                <w:sz w:val="22"/>
                <w:szCs w:val="22"/>
              </w:rPr>
            </w:pPr>
            <w:r>
              <w:rPr>
                <w:rFonts w:ascii="Times New Roman" w:hAnsi="Times New Roman"/>
                <w:sz w:val="22"/>
                <w:szCs w:val="22"/>
              </w:rPr>
              <w:t>Masculin</w:t>
            </w:r>
          </w:p>
        </w:tc>
      </w:tr>
      <w:tr w:rsidR="009D78E3" w:rsidRPr="00E40165">
        <w:trPr>
          <w:cantSplit/>
        </w:trPr>
        <w:tc>
          <w:tcPr>
            <w:tcW w:w="3115" w:type="dxa"/>
            <w:gridSpan w:val="2"/>
          </w:tcPr>
          <w:p w:rsidR="009D78E3" w:rsidRPr="00E40165" w:rsidRDefault="009D78E3" w:rsidP="00151093">
            <w:pPr>
              <w:pStyle w:val="CVSpacer"/>
              <w:rPr>
                <w:rFonts w:ascii="Times New Roman" w:hAnsi="Times New Roman"/>
                <w:sz w:val="22"/>
                <w:szCs w:val="22"/>
              </w:rPr>
            </w:pPr>
          </w:p>
        </w:tc>
        <w:tc>
          <w:tcPr>
            <w:tcW w:w="7657" w:type="dxa"/>
            <w:gridSpan w:val="13"/>
          </w:tcPr>
          <w:p w:rsidR="009D78E3" w:rsidRPr="00E40165" w:rsidRDefault="009D78E3" w:rsidP="00151093">
            <w:pPr>
              <w:pStyle w:val="CVSpacer"/>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151093">
            <w:pPr>
              <w:pStyle w:val="CVHeading1"/>
              <w:rPr>
                <w:rFonts w:ascii="Times New Roman" w:hAnsi="Times New Roman"/>
                <w:sz w:val="22"/>
                <w:szCs w:val="22"/>
              </w:rPr>
            </w:pPr>
            <w:r w:rsidRPr="00E40165">
              <w:rPr>
                <w:rFonts w:ascii="Times New Roman" w:hAnsi="Times New Roman"/>
                <w:sz w:val="22"/>
                <w:szCs w:val="22"/>
              </w:rPr>
              <w:t>Experienţa profesională</w:t>
            </w:r>
          </w:p>
        </w:tc>
        <w:tc>
          <w:tcPr>
            <w:tcW w:w="7657" w:type="dxa"/>
            <w:gridSpan w:val="13"/>
          </w:tcPr>
          <w:p w:rsidR="009D78E3" w:rsidRPr="00E40165" w:rsidRDefault="009D78E3" w:rsidP="00151093">
            <w:pPr>
              <w:pStyle w:val="CVNormal-FirstLine"/>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151093">
            <w:pPr>
              <w:pStyle w:val="CVSpacer"/>
              <w:rPr>
                <w:rFonts w:ascii="Times New Roman" w:hAnsi="Times New Roman"/>
                <w:sz w:val="22"/>
                <w:szCs w:val="22"/>
              </w:rPr>
            </w:pPr>
          </w:p>
        </w:tc>
        <w:tc>
          <w:tcPr>
            <w:tcW w:w="7657" w:type="dxa"/>
            <w:gridSpan w:val="13"/>
          </w:tcPr>
          <w:p w:rsidR="009D78E3" w:rsidRPr="00E40165" w:rsidRDefault="009D78E3" w:rsidP="00151093">
            <w:pPr>
              <w:pStyle w:val="CVSpacer"/>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4649BB">
            <w:pPr>
              <w:pStyle w:val="CVNormal"/>
              <w:tabs>
                <w:tab w:val="center" w:pos="1557"/>
                <w:tab w:val="right" w:pos="3002"/>
              </w:tabs>
              <w:jc w:val="right"/>
              <w:rPr>
                <w:rFonts w:ascii="Times New Roman" w:hAnsi="Times New Roman"/>
                <w:sz w:val="22"/>
                <w:szCs w:val="22"/>
              </w:rPr>
            </w:pPr>
            <w:r w:rsidRPr="004649BB">
              <w:rPr>
                <w:rFonts w:ascii="Times New Roman" w:hAnsi="Times New Roman"/>
                <w:sz w:val="22"/>
                <w:szCs w:val="22"/>
              </w:rPr>
              <w:t>2008-prezent</w:t>
            </w:r>
          </w:p>
        </w:tc>
        <w:tc>
          <w:tcPr>
            <w:tcW w:w="7657" w:type="dxa"/>
            <w:gridSpan w:val="13"/>
          </w:tcPr>
          <w:p w:rsidR="009D78E3" w:rsidRPr="00E40165" w:rsidRDefault="009D78E3" w:rsidP="00151093">
            <w:pPr>
              <w:pStyle w:val="CVNormal"/>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151093">
            <w:pPr>
              <w:pStyle w:val="CVHeading3"/>
              <w:rPr>
                <w:rFonts w:ascii="Times New Roman" w:hAnsi="Times New Roman"/>
                <w:sz w:val="22"/>
                <w:szCs w:val="22"/>
              </w:rPr>
            </w:pPr>
            <w:r w:rsidRPr="00E40165">
              <w:rPr>
                <w:rFonts w:ascii="Times New Roman" w:hAnsi="Times New Roman"/>
                <w:sz w:val="22"/>
                <w:szCs w:val="22"/>
              </w:rPr>
              <w:t>Funcţia sau postul ocupat</w:t>
            </w:r>
          </w:p>
        </w:tc>
        <w:tc>
          <w:tcPr>
            <w:tcW w:w="7657" w:type="dxa"/>
            <w:gridSpan w:val="13"/>
          </w:tcPr>
          <w:p w:rsidR="009D78E3" w:rsidRPr="00E40165" w:rsidRDefault="009D78E3" w:rsidP="00151093">
            <w:pPr>
              <w:pStyle w:val="CVNormal"/>
              <w:rPr>
                <w:rFonts w:ascii="Times New Roman" w:hAnsi="Times New Roman"/>
                <w:sz w:val="22"/>
                <w:szCs w:val="22"/>
              </w:rPr>
            </w:pPr>
            <w:r>
              <w:rPr>
                <w:rFonts w:ascii="Times New Roman" w:hAnsi="Times New Roman"/>
                <w:sz w:val="22"/>
                <w:szCs w:val="22"/>
              </w:rPr>
              <w:t>Asistent cercetare</w:t>
            </w:r>
          </w:p>
        </w:tc>
      </w:tr>
      <w:tr w:rsidR="009D78E3" w:rsidRPr="00E40165">
        <w:trPr>
          <w:cantSplit/>
        </w:trPr>
        <w:tc>
          <w:tcPr>
            <w:tcW w:w="3115" w:type="dxa"/>
            <w:gridSpan w:val="2"/>
          </w:tcPr>
          <w:p w:rsidR="009D78E3" w:rsidRPr="00E40165" w:rsidRDefault="009D78E3" w:rsidP="00151093">
            <w:pPr>
              <w:pStyle w:val="CVHeading3"/>
              <w:rPr>
                <w:rFonts w:ascii="Times New Roman" w:hAnsi="Times New Roman"/>
                <w:sz w:val="22"/>
                <w:szCs w:val="22"/>
              </w:rPr>
            </w:pPr>
            <w:r w:rsidRPr="00E40165">
              <w:rPr>
                <w:rFonts w:ascii="Times New Roman" w:hAnsi="Times New Roman"/>
                <w:sz w:val="22"/>
                <w:szCs w:val="22"/>
              </w:rPr>
              <w:t>Activităţi şi responsabilităţi principale</w:t>
            </w:r>
          </w:p>
        </w:tc>
        <w:tc>
          <w:tcPr>
            <w:tcW w:w="7657" w:type="dxa"/>
            <w:gridSpan w:val="13"/>
          </w:tcPr>
          <w:p w:rsidR="009D78E3" w:rsidRPr="004649BB" w:rsidRDefault="009D78E3" w:rsidP="004649BB">
            <w:pPr>
              <w:pStyle w:val="CVNormal"/>
              <w:rPr>
                <w:rFonts w:ascii="Times New Roman" w:hAnsi="Times New Roman"/>
                <w:sz w:val="22"/>
                <w:szCs w:val="22"/>
              </w:rPr>
            </w:pPr>
            <w:r w:rsidRPr="004649BB">
              <w:rPr>
                <w:rFonts w:ascii="Times New Roman" w:hAnsi="Times New Roman"/>
                <w:sz w:val="22"/>
                <w:szCs w:val="22"/>
              </w:rPr>
              <w:t>Cercetare in cadrul proiectelor derulate in cadrul facultatii</w:t>
            </w:r>
          </w:p>
        </w:tc>
      </w:tr>
      <w:tr w:rsidR="009D78E3" w:rsidRPr="00E40165">
        <w:trPr>
          <w:cantSplit/>
        </w:trPr>
        <w:tc>
          <w:tcPr>
            <w:tcW w:w="3115" w:type="dxa"/>
            <w:gridSpan w:val="2"/>
          </w:tcPr>
          <w:p w:rsidR="009D78E3" w:rsidRPr="00E40165" w:rsidRDefault="009D78E3" w:rsidP="00151093">
            <w:pPr>
              <w:pStyle w:val="CVHeading3"/>
              <w:rPr>
                <w:rFonts w:ascii="Times New Roman" w:hAnsi="Times New Roman"/>
                <w:sz w:val="22"/>
                <w:szCs w:val="22"/>
              </w:rPr>
            </w:pPr>
            <w:r w:rsidRPr="00E40165">
              <w:rPr>
                <w:rFonts w:ascii="Times New Roman" w:hAnsi="Times New Roman"/>
                <w:sz w:val="22"/>
                <w:szCs w:val="22"/>
              </w:rPr>
              <w:t>Numele şi adresa angajatorului</w:t>
            </w:r>
          </w:p>
        </w:tc>
        <w:tc>
          <w:tcPr>
            <w:tcW w:w="7657" w:type="dxa"/>
            <w:gridSpan w:val="13"/>
          </w:tcPr>
          <w:p w:rsidR="009D78E3" w:rsidRPr="00E40165" w:rsidRDefault="009D78E3" w:rsidP="004649BB">
            <w:pPr>
              <w:pStyle w:val="CVNormal"/>
              <w:rPr>
                <w:rFonts w:ascii="Times New Roman" w:hAnsi="Times New Roman"/>
                <w:sz w:val="22"/>
                <w:szCs w:val="22"/>
              </w:rPr>
            </w:pPr>
            <w:r w:rsidRPr="004649BB">
              <w:rPr>
                <w:rFonts w:ascii="Times New Roman" w:hAnsi="Times New Roman"/>
                <w:sz w:val="22"/>
                <w:szCs w:val="22"/>
              </w:rPr>
              <w:t>Facultatea de stiinta si ingineria mediului str. Fantanele nr.30 Cluj-Napoca, http://enviro.ubbcluj.ro.</w:t>
            </w:r>
          </w:p>
        </w:tc>
      </w:tr>
      <w:tr w:rsidR="009D78E3" w:rsidRPr="00E40165">
        <w:trPr>
          <w:cantSplit/>
        </w:trPr>
        <w:tc>
          <w:tcPr>
            <w:tcW w:w="3115" w:type="dxa"/>
            <w:gridSpan w:val="2"/>
          </w:tcPr>
          <w:p w:rsidR="009D78E3" w:rsidRPr="00E40165" w:rsidRDefault="009D78E3" w:rsidP="00151093">
            <w:pPr>
              <w:pStyle w:val="CVHeading3"/>
              <w:rPr>
                <w:rFonts w:ascii="Times New Roman" w:hAnsi="Times New Roman"/>
                <w:sz w:val="22"/>
                <w:szCs w:val="22"/>
              </w:rPr>
            </w:pPr>
            <w:r w:rsidRPr="00E40165">
              <w:rPr>
                <w:rFonts w:ascii="Times New Roman" w:hAnsi="Times New Roman"/>
                <w:sz w:val="22"/>
                <w:szCs w:val="22"/>
              </w:rPr>
              <w:t>Tipul activităţii sau sectorul de activitate</w:t>
            </w:r>
          </w:p>
        </w:tc>
        <w:tc>
          <w:tcPr>
            <w:tcW w:w="7657" w:type="dxa"/>
            <w:gridSpan w:val="13"/>
          </w:tcPr>
          <w:p w:rsidR="009D78E3" w:rsidRPr="00E40165" w:rsidRDefault="009D78E3" w:rsidP="00151093">
            <w:pPr>
              <w:pStyle w:val="CVNormal"/>
              <w:rPr>
                <w:rFonts w:ascii="Times New Roman" w:hAnsi="Times New Roman"/>
                <w:sz w:val="22"/>
                <w:szCs w:val="22"/>
              </w:rPr>
            </w:pPr>
            <w:r>
              <w:rPr>
                <w:rFonts w:ascii="Times New Roman" w:hAnsi="Times New Roman"/>
                <w:sz w:val="22"/>
                <w:szCs w:val="22"/>
              </w:rPr>
              <w:t xml:space="preserve">Cercetare/invatamant </w:t>
            </w:r>
            <w:r w:rsidRPr="004649BB">
              <w:rPr>
                <w:rFonts w:ascii="Times New Roman" w:hAnsi="Times New Roman"/>
                <w:sz w:val="22"/>
                <w:szCs w:val="22"/>
              </w:rPr>
              <w:t>universitar</w:t>
            </w:r>
          </w:p>
        </w:tc>
      </w:tr>
      <w:tr w:rsidR="009D78E3" w:rsidRPr="00E40165">
        <w:trPr>
          <w:cantSplit/>
        </w:trPr>
        <w:tc>
          <w:tcPr>
            <w:tcW w:w="3115" w:type="dxa"/>
            <w:gridSpan w:val="2"/>
          </w:tcPr>
          <w:p w:rsidR="009D78E3" w:rsidRPr="00E40165" w:rsidRDefault="009D78E3" w:rsidP="004649BB">
            <w:pPr>
              <w:pStyle w:val="CVNormal"/>
              <w:tabs>
                <w:tab w:val="center" w:pos="1557"/>
                <w:tab w:val="right" w:pos="3002"/>
              </w:tabs>
              <w:jc w:val="right"/>
              <w:rPr>
                <w:rFonts w:ascii="Times New Roman" w:hAnsi="Times New Roman"/>
                <w:sz w:val="22"/>
                <w:szCs w:val="22"/>
              </w:rPr>
            </w:pPr>
            <w:r w:rsidRPr="004649BB">
              <w:rPr>
                <w:rFonts w:ascii="Times New Roman" w:hAnsi="Times New Roman"/>
                <w:sz w:val="22"/>
                <w:szCs w:val="22"/>
              </w:rPr>
              <w:t>2008-prezent</w:t>
            </w:r>
          </w:p>
        </w:tc>
        <w:tc>
          <w:tcPr>
            <w:tcW w:w="7657" w:type="dxa"/>
            <w:gridSpan w:val="13"/>
          </w:tcPr>
          <w:p w:rsidR="009D78E3" w:rsidRPr="00E40165" w:rsidRDefault="009D78E3" w:rsidP="004649BB">
            <w:pPr>
              <w:pStyle w:val="CVNormal"/>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4649BB">
            <w:pPr>
              <w:pStyle w:val="CVHeading3"/>
              <w:rPr>
                <w:rFonts w:ascii="Times New Roman" w:hAnsi="Times New Roman"/>
                <w:sz w:val="22"/>
                <w:szCs w:val="22"/>
              </w:rPr>
            </w:pPr>
            <w:r w:rsidRPr="00E40165">
              <w:rPr>
                <w:rFonts w:ascii="Times New Roman" w:hAnsi="Times New Roman"/>
                <w:sz w:val="22"/>
                <w:szCs w:val="22"/>
              </w:rPr>
              <w:t>Funcţia sau postul ocupat</w:t>
            </w:r>
          </w:p>
        </w:tc>
        <w:tc>
          <w:tcPr>
            <w:tcW w:w="7657" w:type="dxa"/>
            <w:gridSpan w:val="13"/>
          </w:tcPr>
          <w:p w:rsidR="009D78E3" w:rsidRPr="00E40165" w:rsidRDefault="009D78E3" w:rsidP="004649BB">
            <w:pPr>
              <w:pStyle w:val="CVNormal"/>
              <w:rPr>
                <w:rFonts w:ascii="Times New Roman" w:hAnsi="Times New Roman"/>
                <w:sz w:val="22"/>
                <w:szCs w:val="22"/>
              </w:rPr>
            </w:pPr>
            <w:r>
              <w:rPr>
                <w:rFonts w:ascii="Times New Roman" w:hAnsi="Times New Roman"/>
                <w:sz w:val="22"/>
                <w:szCs w:val="22"/>
              </w:rPr>
              <w:t>Elaborator de studii de impact atestat - Persoana fizica autorizata</w:t>
            </w:r>
          </w:p>
        </w:tc>
      </w:tr>
      <w:tr w:rsidR="009D78E3" w:rsidRPr="00E40165">
        <w:trPr>
          <w:cantSplit/>
        </w:trPr>
        <w:tc>
          <w:tcPr>
            <w:tcW w:w="3115" w:type="dxa"/>
            <w:gridSpan w:val="2"/>
          </w:tcPr>
          <w:p w:rsidR="009D78E3" w:rsidRPr="00E40165" w:rsidRDefault="009D78E3" w:rsidP="004649BB">
            <w:pPr>
              <w:pStyle w:val="CVHeading3"/>
              <w:rPr>
                <w:rFonts w:ascii="Times New Roman" w:hAnsi="Times New Roman"/>
                <w:sz w:val="22"/>
                <w:szCs w:val="22"/>
              </w:rPr>
            </w:pPr>
            <w:r w:rsidRPr="00E40165">
              <w:rPr>
                <w:rFonts w:ascii="Times New Roman" w:hAnsi="Times New Roman"/>
                <w:sz w:val="22"/>
                <w:szCs w:val="22"/>
              </w:rPr>
              <w:t>Activităţi şi responsabilităţi principale</w:t>
            </w:r>
          </w:p>
        </w:tc>
        <w:tc>
          <w:tcPr>
            <w:tcW w:w="7657" w:type="dxa"/>
            <w:gridSpan w:val="13"/>
          </w:tcPr>
          <w:p w:rsidR="009D78E3" w:rsidRPr="004649BB" w:rsidRDefault="009D78E3" w:rsidP="004649BB">
            <w:pPr>
              <w:pStyle w:val="CVNormal"/>
              <w:rPr>
                <w:rFonts w:ascii="Arial" w:hAnsi="Arial"/>
                <w:sz w:val="18"/>
                <w:szCs w:val="18"/>
              </w:rPr>
            </w:pPr>
            <w:r w:rsidRPr="004649BB">
              <w:rPr>
                <w:rFonts w:ascii="Times New Roman" w:hAnsi="Times New Roman"/>
                <w:sz w:val="22"/>
                <w:szCs w:val="22"/>
              </w:rPr>
              <w:t>Elaborare documentatii RM, RIM, BM, RA .</w:t>
            </w:r>
          </w:p>
        </w:tc>
      </w:tr>
      <w:tr w:rsidR="009D78E3" w:rsidRPr="00E40165">
        <w:trPr>
          <w:cantSplit/>
        </w:trPr>
        <w:tc>
          <w:tcPr>
            <w:tcW w:w="3115" w:type="dxa"/>
            <w:gridSpan w:val="2"/>
          </w:tcPr>
          <w:p w:rsidR="009D78E3" w:rsidRPr="00E40165" w:rsidRDefault="009D78E3" w:rsidP="004649BB">
            <w:pPr>
              <w:pStyle w:val="CVHeading3"/>
              <w:rPr>
                <w:rFonts w:ascii="Times New Roman" w:hAnsi="Times New Roman"/>
                <w:sz w:val="22"/>
                <w:szCs w:val="22"/>
              </w:rPr>
            </w:pPr>
            <w:r w:rsidRPr="00E40165">
              <w:rPr>
                <w:rFonts w:ascii="Times New Roman" w:hAnsi="Times New Roman"/>
                <w:sz w:val="22"/>
                <w:szCs w:val="22"/>
              </w:rPr>
              <w:t>Tipul activităţii sau sectorul de activitate</w:t>
            </w:r>
          </w:p>
        </w:tc>
        <w:tc>
          <w:tcPr>
            <w:tcW w:w="7657" w:type="dxa"/>
            <w:gridSpan w:val="13"/>
          </w:tcPr>
          <w:p w:rsidR="009D78E3" w:rsidRPr="00E40165" w:rsidRDefault="009D78E3" w:rsidP="004649BB">
            <w:pPr>
              <w:pStyle w:val="CVNormal"/>
              <w:rPr>
                <w:rFonts w:ascii="Times New Roman" w:hAnsi="Times New Roman"/>
                <w:sz w:val="22"/>
                <w:szCs w:val="22"/>
              </w:rPr>
            </w:pPr>
            <w:r w:rsidRPr="004649BB">
              <w:rPr>
                <w:rFonts w:ascii="Times New Roman" w:hAnsi="Times New Roman"/>
                <w:sz w:val="22"/>
                <w:szCs w:val="22"/>
              </w:rPr>
              <w:t>Toate tipurile de activitati industriale si agro-zootehnice</w:t>
            </w:r>
          </w:p>
        </w:tc>
      </w:tr>
      <w:tr w:rsidR="009D78E3" w:rsidRPr="00E40165">
        <w:trPr>
          <w:cantSplit/>
        </w:trPr>
        <w:tc>
          <w:tcPr>
            <w:tcW w:w="3115" w:type="dxa"/>
            <w:gridSpan w:val="2"/>
          </w:tcPr>
          <w:p w:rsidR="009D78E3" w:rsidRPr="00E40165" w:rsidRDefault="009D78E3" w:rsidP="00AE2950">
            <w:pPr>
              <w:pStyle w:val="CVNormal"/>
              <w:tabs>
                <w:tab w:val="center" w:pos="1557"/>
                <w:tab w:val="right" w:pos="3002"/>
              </w:tabs>
              <w:jc w:val="right"/>
              <w:rPr>
                <w:rFonts w:ascii="Times New Roman" w:hAnsi="Times New Roman"/>
                <w:sz w:val="22"/>
                <w:szCs w:val="22"/>
              </w:rPr>
            </w:pPr>
            <w:r>
              <w:rPr>
                <w:rFonts w:ascii="Times New Roman" w:hAnsi="Times New Roman"/>
                <w:sz w:val="22"/>
                <w:szCs w:val="22"/>
              </w:rPr>
              <w:t>1999-</w:t>
            </w:r>
            <w:r w:rsidRPr="004649BB">
              <w:rPr>
                <w:rFonts w:ascii="Times New Roman" w:hAnsi="Times New Roman"/>
                <w:sz w:val="22"/>
                <w:szCs w:val="22"/>
              </w:rPr>
              <w:t>2008</w:t>
            </w:r>
          </w:p>
        </w:tc>
        <w:tc>
          <w:tcPr>
            <w:tcW w:w="7657" w:type="dxa"/>
            <w:gridSpan w:val="13"/>
          </w:tcPr>
          <w:p w:rsidR="009D78E3" w:rsidRPr="00E40165" w:rsidRDefault="009D78E3" w:rsidP="00AE2950">
            <w:pPr>
              <w:pStyle w:val="CVNormal"/>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AE2950">
            <w:pPr>
              <w:pStyle w:val="CVHeading3"/>
              <w:rPr>
                <w:rFonts w:ascii="Times New Roman" w:hAnsi="Times New Roman"/>
                <w:sz w:val="22"/>
                <w:szCs w:val="22"/>
              </w:rPr>
            </w:pPr>
            <w:r w:rsidRPr="00E40165">
              <w:rPr>
                <w:rFonts w:ascii="Times New Roman" w:hAnsi="Times New Roman"/>
                <w:sz w:val="22"/>
                <w:szCs w:val="22"/>
              </w:rPr>
              <w:t>Funcţia sau postul ocupat</w:t>
            </w:r>
          </w:p>
        </w:tc>
        <w:tc>
          <w:tcPr>
            <w:tcW w:w="7657" w:type="dxa"/>
            <w:gridSpan w:val="13"/>
          </w:tcPr>
          <w:p w:rsidR="009D78E3" w:rsidRPr="00E40165" w:rsidRDefault="009D78E3" w:rsidP="00AE2950">
            <w:pPr>
              <w:pStyle w:val="CVNormal"/>
              <w:rPr>
                <w:rFonts w:ascii="Times New Roman" w:hAnsi="Times New Roman"/>
                <w:sz w:val="22"/>
                <w:szCs w:val="22"/>
              </w:rPr>
            </w:pPr>
            <w:r>
              <w:rPr>
                <w:rFonts w:ascii="Times New Roman" w:hAnsi="Times New Roman"/>
                <w:sz w:val="22"/>
                <w:szCs w:val="22"/>
              </w:rPr>
              <w:t>Inginer de mediu</w:t>
            </w:r>
          </w:p>
        </w:tc>
      </w:tr>
      <w:tr w:rsidR="009D78E3" w:rsidRPr="00E40165">
        <w:trPr>
          <w:cantSplit/>
        </w:trPr>
        <w:tc>
          <w:tcPr>
            <w:tcW w:w="3115" w:type="dxa"/>
            <w:gridSpan w:val="2"/>
          </w:tcPr>
          <w:p w:rsidR="009D78E3" w:rsidRPr="00E40165" w:rsidRDefault="009D78E3" w:rsidP="00AE2950">
            <w:pPr>
              <w:pStyle w:val="CVHeading3"/>
              <w:rPr>
                <w:rFonts w:ascii="Times New Roman" w:hAnsi="Times New Roman"/>
                <w:sz w:val="22"/>
                <w:szCs w:val="22"/>
              </w:rPr>
            </w:pPr>
            <w:r w:rsidRPr="00E40165">
              <w:rPr>
                <w:rFonts w:ascii="Times New Roman" w:hAnsi="Times New Roman"/>
                <w:sz w:val="22"/>
                <w:szCs w:val="22"/>
              </w:rPr>
              <w:t>Activităţi şi responsabilităţi principale</w:t>
            </w:r>
          </w:p>
        </w:tc>
        <w:tc>
          <w:tcPr>
            <w:tcW w:w="7657" w:type="dxa"/>
            <w:gridSpan w:val="13"/>
          </w:tcPr>
          <w:p w:rsidR="009D78E3" w:rsidRPr="004649BB" w:rsidRDefault="009D78E3" w:rsidP="00AE2950">
            <w:pPr>
              <w:pStyle w:val="CVNormal"/>
              <w:rPr>
                <w:rFonts w:ascii="Times New Roman" w:hAnsi="Times New Roman"/>
                <w:sz w:val="22"/>
                <w:szCs w:val="22"/>
              </w:rPr>
            </w:pPr>
            <w:r w:rsidRPr="00AE2950">
              <w:rPr>
                <w:rFonts w:ascii="Times New Roman" w:hAnsi="Times New Roman"/>
                <w:sz w:val="22"/>
                <w:szCs w:val="22"/>
              </w:rPr>
              <w:t>Elaborare documentatii RM, RIM, BM, RA . Prelevari de probe si analize de laborator.</w:t>
            </w:r>
          </w:p>
        </w:tc>
      </w:tr>
      <w:tr w:rsidR="009D78E3" w:rsidRPr="00E40165">
        <w:trPr>
          <w:cantSplit/>
        </w:trPr>
        <w:tc>
          <w:tcPr>
            <w:tcW w:w="3115" w:type="dxa"/>
            <w:gridSpan w:val="2"/>
          </w:tcPr>
          <w:p w:rsidR="009D78E3" w:rsidRPr="00E40165" w:rsidRDefault="009D78E3" w:rsidP="00AE2950">
            <w:pPr>
              <w:pStyle w:val="CVHeading3"/>
              <w:rPr>
                <w:rFonts w:ascii="Times New Roman" w:hAnsi="Times New Roman"/>
                <w:sz w:val="22"/>
                <w:szCs w:val="22"/>
              </w:rPr>
            </w:pPr>
            <w:r w:rsidRPr="00E40165">
              <w:rPr>
                <w:rFonts w:ascii="Times New Roman" w:hAnsi="Times New Roman"/>
                <w:sz w:val="22"/>
                <w:szCs w:val="22"/>
              </w:rPr>
              <w:t>Numele şi adresa angajatorului</w:t>
            </w:r>
          </w:p>
        </w:tc>
        <w:tc>
          <w:tcPr>
            <w:tcW w:w="7657" w:type="dxa"/>
            <w:gridSpan w:val="13"/>
          </w:tcPr>
          <w:p w:rsidR="009D78E3" w:rsidRPr="00E40165" w:rsidRDefault="009D78E3" w:rsidP="00AE2950">
            <w:pPr>
              <w:pStyle w:val="CVNormal"/>
              <w:rPr>
                <w:rFonts w:ascii="Times New Roman" w:hAnsi="Times New Roman"/>
                <w:sz w:val="22"/>
                <w:szCs w:val="22"/>
              </w:rPr>
            </w:pPr>
            <w:r w:rsidRPr="00AE2950">
              <w:rPr>
                <w:rFonts w:ascii="Times New Roman" w:hAnsi="Times New Roman"/>
                <w:sz w:val="22"/>
                <w:szCs w:val="22"/>
              </w:rPr>
              <w:t xml:space="preserve">SC Centrul de mediu si sanatate SRL, str Busuiocului nr. 58 Cluj-Napoca, </w:t>
            </w:r>
            <w:hyperlink r:id="rId7" w:history="1">
              <w:r w:rsidRPr="00AE2950">
                <w:rPr>
                  <w:rFonts w:ascii="Times New Roman" w:hAnsi="Times New Roman"/>
                  <w:sz w:val="22"/>
                  <w:szCs w:val="22"/>
                </w:rPr>
                <w:t>www.ehc.ro</w:t>
              </w:r>
            </w:hyperlink>
          </w:p>
        </w:tc>
      </w:tr>
      <w:tr w:rsidR="009D78E3" w:rsidRPr="00E40165">
        <w:trPr>
          <w:cantSplit/>
        </w:trPr>
        <w:tc>
          <w:tcPr>
            <w:tcW w:w="3115" w:type="dxa"/>
            <w:gridSpan w:val="2"/>
          </w:tcPr>
          <w:p w:rsidR="009D78E3" w:rsidRPr="00E40165" w:rsidRDefault="009D78E3" w:rsidP="00AE2950">
            <w:pPr>
              <w:pStyle w:val="CVHeading3"/>
              <w:rPr>
                <w:rFonts w:ascii="Times New Roman" w:hAnsi="Times New Roman"/>
                <w:sz w:val="22"/>
                <w:szCs w:val="22"/>
              </w:rPr>
            </w:pPr>
            <w:r w:rsidRPr="00E40165">
              <w:rPr>
                <w:rFonts w:ascii="Times New Roman" w:hAnsi="Times New Roman"/>
                <w:sz w:val="22"/>
                <w:szCs w:val="22"/>
              </w:rPr>
              <w:t>Tipul activităţii sau sectorul de activitate</w:t>
            </w:r>
          </w:p>
        </w:tc>
        <w:tc>
          <w:tcPr>
            <w:tcW w:w="7657" w:type="dxa"/>
            <w:gridSpan w:val="13"/>
          </w:tcPr>
          <w:p w:rsidR="009D78E3" w:rsidRPr="00E40165" w:rsidRDefault="009D78E3" w:rsidP="00AE2950">
            <w:pPr>
              <w:pStyle w:val="CVNormal"/>
              <w:rPr>
                <w:rFonts w:ascii="Times New Roman" w:hAnsi="Times New Roman"/>
                <w:sz w:val="22"/>
                <w:szCs w:val="22"/>
              </w:rPr>
            </w:pPr>
            <w:r w:rsidRPr="00AE2950">
              <w:rPr>
                <w:rFonts w:ascii="Times New Roman" w:hAnsi="Times New Roman"/>
                <w:sz w:val="22"/>
                <w:szCs w:val="22"/>
              </w:rPr>
              <w:t>Toate tipurile de activitati industriale si agro-zootehnice.</w:t>
            </w:r>
          </w:p>
        </w:tc>
      </w:tr>
      <w:tr w:rsidR="009D78E3" w:rsidRPr="00E40165">
        <w:trPr>
          <w:cantSplit/>
        </w:trPr>
        <w:tc>
          <w:tcPr>
            <w:tcW w:w="3115" w:type="dxa"/>
            <w:gridSpan w:val="2"/>
          </w:tcPr>
          <w:p w:rsidR="009D78E3" w:rsidRPr="00E40165" w:rsidRDefault="009D78E3" w:rsidP="00341A42">
            <w:pPr>
              <w:pStyle w:val="CVNormal"/>
              <w:tabs>
                <w:tab w:val="center" w:pos="1557"/>
                <w:tab w:val="right" w:pos="3002"/>
              </w:tabs>
              <w:jc w:val="right"/>
              <w:rPr>
                <w:rFonts w:ascii="Times New Roman" w:hAnsi="Times New Roman"/>
                <w:sz w:val="22"/>
                <w:szCs w:val="22"/>
              </w:rPr>
            </w:pPr>
            <w:r w:rsidRPr="00341A42">
              <w:rPr>
                <w:rFonts w:ascii="Times New Roman" w:hAnsi="Times New Roman"/>
                <w:sz w:val="22"/>
                <w:szCs w:val="22"/>
              </w:rPr>
              <w:t>05.03.-03.10.1999</w:t>
            </w:r>
          </w:p>
        </w:tc>
        <w:tc>
          <w:tcPr>
            <w:tcW w:w="7657" w:type="dxa"/>
            <w:gridSpan w:val="13"/>
          </w:tcPr>
          <w:p w:rsidR="009D78E3" w:rsidRPr="00E40165" w:rsidRDefault="009D78E3" w:rsidP="00341A42">
            <w:pPr>
              <w:pStyle w:val="CVNormal"/>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341A42">
            <w:pPr>
              <w:pStyle w:val="CVHeading3"/>
              <w:rPr>
                <w:rFonts w:ascii="Times New Roman" w:hAnsi="Times New Roman"/>
                <w:sz w:val="22"/>
                <w:szCs w:val="22"/>
              </w:rPr>
            </w:pPr>
            <w:r w:rsidRPr="00E40165">
              <w:rPr>
                <w:rFonts w:ascii="Times New Roman" w:hAnsi="Times New Roman"/>
                <w:sz w:val="22"/>
                <w:szCs w:val="22"/>
              </w:rPr>
              <w:t>Funcţia sau postul ocupat</w:t>
            </w:r>
          </w:p>
        </w:tc>
        <w:tc>
          <w:tcPr>
            <w:tcW w:w="7657" w:type="dxa"/>
            <w:gridSpan w:val="13"/>
          </w:tcPr>
          <w:p w:rsidR="009D78E3" w:rsidRPr="00E40165" w:rsidRDefault="009D78E3" w:rsidP="00341A42">
            <w:pPr>
              <w:pStyle w:val="CVNormal"/>
              <w:rPr>
                <w:rFonts w:ascii="Times New Roman" w:hAnsi="Times New Roman"/>
                <w:sz w:val="22"/>
                <w:szCs w:val="22"/>
              </w:rPr>
            </w:pPr>
            <w:r w:rsidRPr="00341A42">
              <w:rPr>
                <w:rFonts w:ascii="Times New Roman" w:hAnsi="Times New Roman"/>
                <w:sz w:val="22"/>
                <w:szCs w:val="22"/>
              </w:rPr>
              <w:t>Inginer consultan</w:t>
            </w:r>
            <w:r>
              <w:rPr>
                <w:rFonts w:ascii="Times New Roman" w:hAnsi="Times New Roman"/>
                <w:sz w:val="22"/>
                <w:szCs w:val="22"/>
              </w:rPr>
              <w:t>t</w:t>
            </w:r>
            <w:r w:rsidRPr="00341A42">
              <w:rPr>
                <w:rFonts w:ascii="Times New Roman" w:hAnsi="Times New Roman"/>
                <w:sz w:val="22"/>
                <w:szCs w:val="22"/>
              </w:rPr>
              <w:t xml:space="preserve"> tehnica instalatiilor</w:t>
            </w:r>
          </w:p>
        </w:tc>
      </w:tr>
      <w:tr w:rsidR="009D78E3" w:rsidRPr="00E40165">
        <w:trPr>
          <w:cantSplit/>
        </w:trPr>
        <w:tc>
          <w:tcPr>
            <w:tcW w:w="3115" w:type="dxa"/>
            <w:gridSpan w:val="2"/>
          </w:tcPr>
          <w:p w:rsidR="009D78E3" w:rsidRPr="00E40165" w:rsidRDefault="009D78E3" w:rsidP="00341A42">
            <w:pPr>
              <w:pStyle w:val="CVHeading3"/>
              <w:rPr>
                <w:rFonts w:ascii="Times New Roman" w:hAnsi="Times New Roman"/>
                <w:sz w:val="22"/>
                <w:szCs w:val="22"/>
              </w:rPr>
            </w:pPr>
            <w:r w:rsidRPr="00E40165">
              <w:rPr>
                <w:rFonts w:ascii="Times New Roman" w:hAnsi="Times New Roman"/>
                <w:sz w:val="22"/>
                <w:szCs w:val="22"/>
              </w:rPr>
              <w:t>Activităţi şi responsabilităţi principale</w:t>
            </w:r>
          </w:p>
        </w:tc>
        <w:tc>
          <w:tcPr>
            <w:tcW w:w="7657" w:type="dxa"/>
            <w:gridSpan w:val="13"/>
          </w:tcPr>
          <w:p w:rsidR="009D78E3" w:rsidRPr="00341A42" w:rsidRDefault="009D78E3" w:rsidP="00341A42">
            <w:pPr>
              <w:pStyle w:val="CVNormal"/>
              <w:rPr>
                <w:rFonts w:ascii="Arial" w:hAnsi="Arial"/>
                <w:sz w:val="18"/>
                <w:szCs w:val="18"/>
              </w:rPr>
            </w:pPr>
            <w:r w:rsidRPr="00341A42">
              <w:rPr>
                <w:rFonts w:ascii="Times New Roman" w:hAnsi="Times New Roman"/>
                <w:sz w:val="22"/>
                <w:szCs w:val="22"/>
              </w:rPr>
              <w:t>Proiectare instalatii de incalzire.</w:t>
            </w:r>
          </w:p>
        </w:tc>
      </w:tr>
      <w:tr w:rsidR="009D78E3" w:rsidRPr="00E40165">
        <w:trPr>
          <w:cantSplit/>
        </w:trPr>
        <w:tc>
          <w:tcPr>
            <w:tcW w:w="3115" w:type="dxa"/>
            <w:gridSpan w:val="2"/>
          </w:tcPr>
          <w:p w:rsidR="009D78E3" w:rsidRPr="00E40165" w:rsidRDefault="009D78E3" w:rsidP="00341A42">
            <w:pPr>
              <w:pStyle w:val="CVHeading3"/>
              <w:rPr>
                <w:rFonts w:ascii="Times New Roman" w:hAnsi="Times New Roman"/>
                <w:sz w:val="22"/>
                <w:szCs w:val="22"/>
              </w:rPr>
            </w:pPr>
            <w:r w:rsidRPr="00E40165">
              <w:rPr>
                <w:rFonts w:ascii="Times New Roman" w:hAnsi="Times New Roman"/>
                <w:sz w:val="22"/>
                <w:szCs w:val="22"/>
              </w:rPr>
              <w:t>Numele şi adresa angajatorului</w:t>
            </w:r>
          </w:p>
        </w:tc>
        <w:tc>
          <w:tcPr>
            <w:tcW w:w="7657" w:type="dxa"/>
            <w:gridSpan w:val="13"/>
          </w:tcPr>
          <w:p w:rsidR="009D78E3" w:rsidRPr="00E40165" w:rsidRDefault="009D78E3" w:rsidP="00341A42">
            <w:pPr>
              <w:pStyle w:val="CVNormal"/>
              <w:rPr>
                <w:rFonts w:ascii="Times New Roman" w:hAnsi="Times New Roman"/>
                <w:sz w:val="22"/>
                <w:szCs w:val="22"/>
              </w:rPr>
            </w:pPr>
            <w:r w:rsidRPr="00341A42">
              <w:rPr>
                <w:rFonts w:ascii="Times New Roman" w:hAnsi="Times New Roman"/>
                <w:sz w:val="22"/>
                <w:szCs w:val="22"/>
              </w:rPr>
              <w:t>SC RH Trust SRL</w:t>
            </w:r>
          </w:p>
        </w:tc>
      </w:tr>
      <w:tr w:rsidR="009D78E3" w:rsidRPr="00E40165">
        <w:trPr>
          <w:cantSplit/>
        </w:trPr>
        <w:tc>
          <w:tcPr>
            <w:tcW w:w="3115" w:type="dxa"/>
            <w:gridSpan w:val="2"/>
          </w:tcPr>
          <w:p w:rsidR="009D78E3" w:rsidRPr="00E40165" w:rsidRDefault="009D78E3" w:rsidP="00341A42">
            <w:pPr>
              <w:pStyle w:val="CVHeading3"/>
              <w:rPr>
                <w:rFonts w:ascii="Times New Roman" w:hAnsi="Times New Roman"/>
                <w:sz w:val="22"/>
                <w:szCs w:val="22"/>
              </w:rPr>
            </w:pPr>
            <w:r w:rsidRPr="00E40165">
              <w:rPr>
                <w:rFonts w:ascii="Times New Roman" w:hAnsi="Times New Roman"/>
                <w:sz w:val="22"/>
                <w:szCs w:val="22"/>
              </w:rPr>
              <w:t>Tipul activităţii sau sectorul de activitate</w:t>
            </w:r>
          </w:p>
        </w:tc>
        <w:tc>
          <w:tcPr>
            <w:tcW w:w="7657" w:type="dxa"/>
            <w:gridSpan w:val="13"/>
          </w:tcPr>
          <w:p w:rsidR="009D78E3" w:rsidRPr="00E40165" w:rsidRDefault="009D78E3" w:rsidP="00341A42">
            <w:pPr>
              <w:pStyle w:val="CVNormal"/>
              <w:rPr>
                <w:rFonts w:ascii="Times New Roman" w:hAnsi="Times New Roman"/>
                <w:sz w:val="22"/>
                <w:szCs w:val="22"/>
              </w:rPr>
            </w:pPr>
            <w:r w:rsidRPr="00341A42">
              <w:rPr>
                <w:rFonts w:ascii="Times New Roman" w:hAnsi="Times New Roman"/>
                <w:sz w:val="22"/>
                <w:szCs w:val="22"/>
              </w:rPr>
              <w:t>Instalatii</w:t>
            </w:r>
          </w:p>
        </w:tc>
      </w:tr>
      <w:tr w:rsidR="009D78E3" w:rsidRPr="00E40165">
        <w:trPr>
          <w:cantSplit/>
        </w:trPr>
        <w:tc>
          <w:tcPr>
            <w:tcW w:w="3115" w:type="dxa"/>
            <w:gridSpan w:val="2"/>
          </w:tcPr>
          <w:p w:rsidR="009D78E3" w:rsidRPr="00E40165" w:rsidRDefault="009D78E3" w:rsidP="00341A42">
            <w:pPr>
              <w:pStyle w:val="CVNormal"/>
              <w:tabs>
                <w:tab w:val="center" w:pos="1557"/>
                <w:tab w:val="right" w:pos="3002"/>
              </w:tabs>
              <w:jc w:val="right"/>
              <w:rPr>
                <w:rFonts w:ascii="Times New Roman" w:hAnsi="Times New Roman"/>
                <w:sz w:val="22"/>
                <w:szCs w:val="22"/>
              </w:rPr>
            </w:pPr>
            <w:r w:rsidRPr="00341A42">
              <w:rPr>
                <w:rFonts w:ascii="Times New Roman" w:hAnsi="Times New Roman"/>
                <w:sz w:val="22"/>
                <w:szCs w:val="22"/>
              </w:rPr>
              <w:t>1997-1998</w:t>
            </w:r>
          </w:p>
        </w:tc>
        <w:tc>
          <w:tcPr>
            <w:tcW w:w="7657" w:type="dxa"/>
            <w:gridSpan w:val="13"/>
          </w:tcPr>
          <w:p w:rsidR="009D78E3" w:rsidRPr="00E40165" w:rsidRDefault="009D78E3" w:rsidP="00341A42">
            <w:pPr>
              <w:pStyle w:val="CVNormal"/>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341A42">
            <w:pPr>
              <w:pStyle w:val="CVHeading3"/>
              <w:rPr>
                <w:rFonts w:ascii="Times New Roman" w:hAnsi="Times New Roman"/>
                <w:sz w:val="22"/>
                <w:szCs w:val="22"/>
              </w:rPr>
            </w:pPr>
            <w:r w:rsidRPr="00E40165">
              <w:rPr>
                <w:rFonts w:ascii="Times New Roman" w:hAnsi="Times New Roman"/>
                <w:sz w:val="22"/>
                <w:szCs w:val="22"/>
              </w:rPr>
              <w:t>Funcţia sau postul ocupat</w:t>
            </w:r>
          </w:p>
        </w:tc>
        <w:tc>
          <w:tcPr>
            <w:tcW w:w="7657" w:type="dxa"/>
            <w:gridSpan w:val="13"/>
          </w:tcPr>
          <w:p w:rsidR="009D78E3" w:rsidRPr="00E40165" w:rsidRDefault="009D78E3" w:rsidP="00341A42">
            <w:pPr>
              <w:pStyle w:val="CVNormal"/>
              <w:rPr>
                <w:rFonts w:ascii="Times New Roman" w:hAnsi="Times New Roman"/>
                <w:sz w:val="22"/>
                <w:szCs w:val="22"/>
              </w:rPr>
            </w:pPr>
            <w:r>
              <w:rPr>
                <w:rFonts w:ascii="Times New Roman" w:hAnsi="Times New Roman"/>
                <w:sz w:val="22"/>
                <w:szCs w:val="22"/>
              </w:rPr>
              <w:t>Inginer</w:t>
            </w:r>
          </w:p>
        </w:tc>
      </w:tr>
      <w:tr w:rsidR="009D78E3" w:rsidRPr="00E40165">
        <w:trPr>
          <w:cantSplit/>
        </w:trPr>
        <w:tc>
          <w:tcPr>
            <w:tcW w:w="3115" w:type="dxa"/>
            <w:gridSpan w:val="2"/>
          </w:tcPr>
          <w:p w:rsidR="009D78E3" w:rsidRPr="00E40165" w:rsidRDefault="009D78E3" w:rsidP="00341A42">
            <w:pPr>
              <w:pStyle w:val="CVHeading3"/>
              <w:rPr>
                <w:rFonts w:ascii="Times New Roman" w:hAnsi="Times New Roman"/>
                <w:sz w:val="22"/>
                <w:szCs w:val="22"/>
              </w:rPr>
            </w:pPr>
            <w:r w:rsidRPr="00E40165">
              <w:rPr>
                <w:rFonts w:ascii="Times New Roman" w:hAnsi="Times New Roman"/>
                <w:sz w:val="22"/>
                <w:szCs w:val="22"/>
              </w:rPr>
              <w:t>Activităţi şi responsabilităţi principale</w:t>
            </w:r>
          </w:p>
        </w:tc>
        <w:tc>
          <w:tcPr>
            <w:tcW w:w="7657" w:type="dxa"/>
            <w:gridSpan w:val="13"/>
          </w:tcPr>
          <w:p w:rsidR="009D78E3" w:rsidRPr="004649BB" w:rsidRDefault="009D78E3" w:rsidP="00341A42">
            <w:pPr>
              <w:pStyle w:val="CVNormal"/>
              <w:rPr>
                <w:rFonts w:ascii="Times New Roman" w:hAnsi="Times New Roman"/>
                <w:sz w:val="22"/>
                <w:szCs w:val="22"/>
              </w:rPr>
            </w:pPr>
            <w:r w:rsidRPr="00341A42">
              <w:rPr>
                <w:rFonts w:ascii="Times New Roman" w:hAnsi="Times New Roman"/>
                <w:sz w:val="22"/>
                <w:szCs w:val="22"/>
              </w:rPr>
              <w:t>Redactare documentatii: studii de impact, bilanturi de mediu.</w:t>
            </w:r>
          </w:p>
        </w:tc>
      </w:tr>
      <w:tr w:rsidR="009D78E3" w:rsidRPr="00E40165">
        <w:trPr>
          <w:cantSplit/>
        </w:trPr>
        <w:tc>
          <w:tcPr>
            <w:tcW w:w="3115" w:type="dxa"/>
            <w:gridSpan w:val="2"/>
          </w:tcPr>
          <w:p w:rsidR="009D78E3" w:rsidRPr="00E40165" w:rsidRDefault="009D78E3" w:rsidP="00341A42">
            <w:pPr>
              <w:pStyle w:val="CVHeading3"/>
              <w:rPr>
                <w:rFonts w:ascii="Times New Roman" w:hAnsi="Times New Roman"/>
                <w:sz w:val="22"/>
                <w:szCs w:val="22"/>
              </w:rPr>
            </w:pPr>
            <w:r w:rsidRPr="00E40165">
              <w:rPr>
                <w:rFonts w:ascii="Times New Roman" w:hAnsi="Times New Roman"/>
                <w:sz w:val="22"/>
                <w:szCs w:val="22"/>
              </w:rPr>
              <w:t>Numele şi adresa angajatorului</w:t>
            </w:r>
          </w:p>
        </w:tc>
        <w:tc>
          <w:tcPr>
            <w:tcW w:w="7657" w:type="dxa"/>
            <w:gridSpan w:val="13"/>
          </w:tcPr>
          <w:p w:rsidR="009D78E3" w:rsidRPr="00E40165" w:rsidRDefault="009D78E3" w:rsidP="00341A42">
            <w:pPr>
              <w:pStyle w:val="CVNormal"/>
              <w:rPr>
                <w:rFonts w:ascii="Times New Roman" w:hAnsi="Times New Roman"/>
                <w:sz w:val="22"/>
                <w:szCs w:val="22"/>
              </w:rPr>
            </w:pPr>
            <w:r w:rsidRPr="00341A42">
              <w:rPr>
                <w:rFonts w:ascii="Times New Roman" w:hAnsi="Times New Roman"/>
                <w:sz w:val="22"/>
                <w:szCs w:val="22"/>
              </w:rPr>
              <w:t>SC Medinstal Proiectare Instalaţii Protecţia Mediului S.R.L.</w:t>
            </w:r>
          </w:p>
        </w:tc>
      </w:tr>
      <w:tr w:rsidR="009D78E3" w:rsidRPr="00E40165">
        <w:trPr>
          <w:cantSplit/>
        </w:trPr>
        <w:tc>
          <w:tcPr>
            <w:tcW w:w="3115" w:type="dxa"/>
            <w:gridSpan w:val="2"/>
          </w:tcPr>
          <w:p w:rsidR="009D78E3" w:rsidRPr="00E40165" w:rsidRDefault="009D78E3" w:rsidP="00341A42">
            <w:pPr>
              <w:pStyle w:val="CVHeading3"/>
              <w:rPr>
                <w:rFonts w:ascii="Times New Roman" w:hAnsi="Times New Roman"/>
                <w:sz w:val="22"/>
                <w:szCs w:val="22"/>
              </w:rPr>
            </w:pPr>
            <w:r w:rsidRPr="00E40165">
              <w:rPr>
                <w:rFonts w:ascii="Times New Roman" w:hAnsi="Times New Roman"/>
                <w:sz w:val="22"/>
                <w:szCs w:val="22"/>
              </w:rPr>
              <w:t>Tipul activităţii sau sectorul de activitate</w:t>
            </w:r>
          </w:p>
        </w:tc>
        <w:tc>
          <w:tcPr>
            <w:tcW w:w="7657" w:type="dxa"/>
            <w:gridSpan w:val="13"/>
          </w:tcPr>
          <w:p w:rsidR="009D78E3" w:rsidRPr="00E40165" w:rsidRDefault="009D78E3" w:rsidP="00341A42">
            <w:pPr>
              <w:pStyle w:val="CVNormal"/>
              <w:rPr>
                <w:rFonts w:ascii="Times New Roman" w:hAnsi="Times New Roman"/>
                <w:sz w:val="22"/>
                <w:szCs w:val="22"/>
              </w:rPr>
            </w:pPr>
            <w:r w:rsidRPr="00AE2950">
              <w:rPr>
                <w:rFonts w:ascii="Times New Roman" w:hAnsi="Times New Roman"/>
                <w:sz w:val="22"/>
                <w:szCs w:val="22"/>
              </w:rPr>
              <w:t>Toate tipurile de activitati industriale si agro-zootehnice.</w:t>
            </w:r>
          </w:p>
        </w:tc>
      </w:tr>
      <w:tr w:rsidR="009D78E3" w:rsidRPr="00E40165">
        <w:trPr>
          <w:cantSplit/>
        </w:trPr>
        <w:tc>
          <w:tcPr>
            <w:tcW w:w="3115" w:type="dxa"/>
            <w:gridSpan w:val="2"/>
          </w:tcPr>
          <w:p w:rsidR="009D78E3" w:rsidRPr="00E40165" w:rsidRDefault="009D78E3" w:rsidP="00151093">
            <w:pPr>
              <w:pStyle w:val="CVSpacer"/>
              <w:rPr>
                <w:rFonts w:ascii="Times New Roman" w:hAnsi="Times New Roman"/>
                <w:sz w:val="22"/>
                <w:szCs w:val="22"/>
              </w:rPr>
            </w:pPr>
          </w:p>
        </w:tc>
        <w:tc>
          <w:tcPr>
            <w:tcW w:w="7657" w:type="dxa"/>
            <w:gridSpan w:val="13"/>
          </w:tcPr>
          <w:p w:rsidR="009D78E3" w:rsidRPr="00E40165" w:rsidRDefault="009D78E3" w:rsidP="00151093">
            <w:pPr>
              <w:pStyle w:val="CVSpacer"/>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151093">
            <w:pPr>
              <w:pStyle w:val="CVHeading1"/>
              <w:rPr>
                <w:rFonts w:ascii="Times New Roman" w:hAnsi="Times New Roman"/>
                <w:sz w:val="22"/>
                <w:szCs w:val="22"/>
              </w:rPr>
            </w:pPr>
            <w:r w:rsidRPr="00E40165">
              <w:rPr>
                <w:rFonts w:ascii="Times New Roman" w:hAnsi="Times New Roman"/>
                <w:sz w:val="22"/>
                <w:szCs w:val="22"/>
              </w:rPr>
              <w:t>Educaţie şi formare</w:t>
            </w:r>
          </w:p>
        </w:tc>
        <w:tc>
          <w:tcPr>
            <w:tcW w:w="7657" w:type="dxa"/>
            <w:gridSpan w:val="13"/>
          </w:tcPr>
          <w:p w:rsidR="009D78E3" w:rsidRPr="00E40165" w:rsidRDefault="009D78E3" w:rsidP="00151093">
            <w:pPr>
              <w:pStyle w:val="CVNormal-FirstLine"/>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151093">
            <w:pPr>
              <w:pStyle w:val="CVSpacer"/>
              <w:rPr>
                <w:rFonts w:ascii="Times New Roman" w:hAnsi="Times New Roman"/>
                <w:sz w:val="22"/>
                <w:szCs w:val="22"/>
              </w:rPr>
            </w:pPr>
          </w:p>
        </w:tc>
        <w:tc>
          <w:tcPr>
            <w:tcW w:w="7657" w:type="dxa"/>
            <w:gridSpan w:val="13"/>
          </w:tcPr>
          <w:p w:rsidR="009D78E3" w:rsidRPr="00E40165" w:rsidRDefault="009D78E3" w:rsidP="00151093">
            <w:pPr>
              <w:pStyle w:val="CVSpacer"/>
              <w:rPr>
                <w:rFonts w:ascii="Times New Roman" w:hAnsi="Times New Roman"/>
                <w:sz w:val="22"/>
                <w:szCs w:val="22"/>
              </w:rPr>
            </w:pPr>
          </w:p>
        </w:tc>
      </w:tr>
      <w:tr w:rsidR="009D78E3" w:rsidRPr="00E40165">
        <w:trPr>
          <w:cantSplit/>
        </w:trPr>
        <w:tc>
          <w:tcPr>
            <w:tcW w:w="3115" w:type="dxa"/>
            <w:gridSpan w:val="2"/>
          </w:tcPr>
          <w:p w:rsidR="009D78E3" w:rsidRPr="003D1F3C" w:rsidRDefault="009D78E3" w:rsidP="003D1F3C">
            <w:pPr>
              <w:pStyle w:val="CVNormal"/>
              <w:jc w:val="right"/>
              <w:rPr>
                <w:rFonts w:ascii="Times New Roman" w:hAnsi="Times New Roman"/>
                <w:sz w:val="22"/>
                <w:szCs w:val="22"/>
              </w:rPr>
            </w:pPr>
            <w:r>
              <w:rPr>
                <w:rFonts w:ascii="Times New Roman" w:hAnsi="Times New Roman"/>
                <w:sz w:val="22"/>
                <w:szCs w:val="22"/>
              </w:rPr>
              <w:t>2010-2014</w:t>
            </w:r>
          </w:p>
        </w:tc>
        <w:tc>
          <w:tcPr>
            <w:tcW w:w="7657" w:type="dxa"/>
            <w:gridSpan w:val="13"/>
          </w:tcPr>
          <w:p w:rsidR="009D78E3" w:rsidRPr="00E40165" w:rsidRDefault="009D78E3" w:rsidP="00151093">
            <w:pPr>
              <w:pStyle w:val="CVNormal"/>
              <w:rPr>
                <w:rFonts w:ascii="Times New Roman" w:hAnsi="Times New Roman"/>
                <w:sz w:val="22"/>
                <w:szCs w:val="22"/>
              </w:rPr>
            </w:pPr>
          </w:p>
        </w:tc>
      </w:tr>
      <w:tr w:rsidR="009D78E3" w:rsidRPr="00E40165">
        <w:trPr>
          <w:cantSplit/>
        </w:trPr>
        <w:tc>
          <w:tcPr>
            <w:tcW w:w="3115" w:type="dxa"/>
            <w:gridSpan w:val="2"/>
          </w:tcPr>
          <w:p w:rsidR="009D78E3" w:rsidRDefault="009D78E3" w:rsidP="005A2847">
            <w:pPr>
              <w:pStyle w:val="CVNormal"/>
              <w:jc w:val="right"/>
              <w:rPr>
                <w:rFonts w:ascii="Times New Roman" w:hAnsi="Times New Roman"/>
                <w:sz w:val="22"/>
                <w:szCs w:val="22"/>
              </w:rPr>
            </w:pPr>
            <w:r w:rsidRPr="00E40165">
              <w:rPr>
                <w:rFonts w:ascii="Times New Roman" w:hAnsi="Times New Roman"/>
                <w:sz w:val="22"/>
                <w:szCs w:val="22"/>
              </w:rPr>
              <w:t xml:space="preserve">Calificarea / diploma obţinută </w:t>
            </w:r>
          </w:p>
          <w:p w:rsidR="009D78E3" w:rsidRPr="003D1F3C" w:rsidRDefault="009D78E3" w:rsidP="005A2847">
            <w:pPr>
              <w:pStyle w:val="CVNormal"/>
              <w:jc w:val="right"/>
              <w:rPr>
                <w:rFonts w:ascii="Times New Roman" w:hAnsi="Times New Roman"/>
                <w:sz w:val="22"/>
                <w:szCs w:val="22"/>
              </w:rPr>
            </w:pPr>
            <w:r w:rsidRPr="00E40165">
              <w:rPr>
                <w:rFonts w:ascii="Times New Roman" w:hAnsi="Times New Roman"/>
                <w:sz w:val="22"/>
                <w:szCs w:val="22"/>
              </w:rPr>
              <w:t>Numele şi tipul instituţiei de învăţământ / furnizorului de formare</w:t>
            </w:r>
          </w:p>
        </w:tc>
        <w:tc>
          <w:tcPr>
            <w:tcW w:w="7657" w:type="dxa"/>
            <w:gridSpan w:val="13"/>
          </w:tcPr>
          <w:p w:rsidR="009D78E3" w:rsidRDefault="009D78E3" w:rsidP="00151093">
            <w:pPr>
              <w:pStyle w:val="CVNormal"/>
              <w:rPr>
                <w:rFonts w:ascii="Times New Roman" w:hAnsi="Times New Roman"/>
                <w:sz w:val="22"/>
                <w:szCs w:val="22"/>
              </w:rPr>
            </w:pPr>
            <w:r>
              <w:rPr>
                <w:rFonts w:ascii="Times New Roman" w:hAnsi="Times New Roman"/>
                <w:sz w:val="22"/>
                <w:szCs w:val="22"/>
              </w:rPr>
              <w:t xml:space="preserve">Absolvent al Scolii doctorale </w:t>
            </w:r>
            <w:r>
              <w:rPr>
                <w:rFonts w:ascii="Times New Roman" w:hAnsi="Times New Roman"/>
                <w:sz w:val="22"/>
                <w:szCs w:val="22"/>
                <w:lang w:val="en-US"/>
              </w:rPr>
              <w:t>“</w:t>
            </w:r>
            <w:r>
              <w:rPr>
                <w:rFonts w:ascii="Times New Roman" w:hAnsi="Times New Roman"/>
                <w:sz w:val="22"/>
                <w:szCs w:val="22"/>
              </w:rPr>
              <w:t>Stiinta mediului”</w:t>
            </w:r>
          </w:p>
          <w:p w:rsidR="009D78E3" w:rsidRPr="005A2847" w:rsidRDefault="009D78E3" w:rsidP="00916917">
            <w:pPr>
              <w:pStyle w:val="CVNormal"/>
              <w:rPr>
                <w:rFonts w:ascii="Times New Roman" w:hAnsi="Times New Roman"/>
                <w:sz w:val="22"/>
                <w:szCs w:val="22"/>
                <w:lang w:val="en-US"/>
              </w:rPr>
            </w:pPr>
            <w:r>
              <w:rPr>
                <w:rFonts w:ascii="Times New Roman" w:hAnsi="Times New Roman"/>
                <w:sz w:val="22"/>
                <w:szCs w:val="22"/>
              </w:rPr>
              <w:t xml:space="preserve">Scoala Doctorala </w:t>
            </w:r>
            <w:r>
              <w:rPr>
                <w:rFonts w:ascii="Times New Roman" w:hAnsi="Times New Roman"/>
                <w:sz w:val="22"/>
                <w:szCs w:val="22"/>
                <w:lang w:val="en-US"/>
              </w:rPr>
              <w:t>“</w:t>
            </w:r>
            <w:r>
              <w:rPr>
                <w:rFonts w:ascii="Times New Roman" w:hAnsi="Times New Roman"/>
                <w:sz w:val="22"/>
                <w:szCs w:val="22"/>
              </w:rPr>
              <w:t>Stiinta mediului</w:t>
            </w:r>
            <w:r>
              <w:rPr>
                <w:rFonts w:ascii="Times New Roman" w:hAnsi="Times New Roman"/>
                <w:sz w:val="22"/>
                <w:szCs w:val="22"/>
                <w:lang w:val="en-US"/>
              </w:rPr>
              <w:t xml:space="preserve">” din cadrul Universitatii </w:t>
            </w:r>
            <w:r w:rsidRPr="001E2952">
              <w:rPr>
                <w:rFonts w:ascii="Times New Roman" w:hAnsi="Times New Roman"/>
                <w:sz w:val="22"/>
                <w:szCs w:val="22"/>
              </w:rPr>
              <w:t>Babes-Bolyai Cluj Napoca</w:t>
            </w:r>
            <w:r>
              <w:rPr>
                <w:rFonts w:ascii="Times New Roman" w:hAnsi="Times New Roman"/>
                <w:sz w:val="22"/>
                <w:szCs w:val="22"/>
              </w:rPr>
              <w:t xml:space="preserve">, </w:t>
            </w:r>
            <w:r w:rsidRPr="001E2952">
              <w:rPr>
                <w:rFonts w:ascii="Times New Roman" w:hAnsi="Times New Roman"/>
                <w:sz w:val="22"/>
                <w:szCs w:val="22"/>
              </w:rPr>
              <w:t xml:space="preserve">Facultatea de Stiinta </w:t>
            </w:r>
            <w:r>
              <w:rPr>
                <w:rFonts w:ascii="Times New Roman" w:hAnsi="Times New Roman"/>
                <w:sz w:val="22"/>
                <w:szCs w:val="22"/>
              </w:rPr>
              <w:t>si Ingineria M</w:t>
            </w:r>
            <w:r w:rsidRPr="001E2952">
              <w:rPr>
                <w:rFonts w:ascii="Times New Roman" w:hAnsi="Times New Roman"/>
                <w:sz w:val="22"/>
                <w:szCs w:val="22"/>
              </w:rPr>
              <w:t>ediului, Cluj-Napoca.</w:t>
            </w:r>
          </w:p>
        </w:tc>
      </w:tr>
      <w:tr w:rsidR="009D78E3" w:rsidRPr="00E40165">
        <w:trPr>
          <w:cantSplit/>
        </w:trPr>
        <w:tc>
          <w:tcPr>
            <w:tcW w:w="3115" w:type="dxa"/>
            <w:gridSpan w:val="2"/>
          </w:tcPr>
          <w:p w:rsidR="009D78E3" w:rsidRPr="00E40165" w:rsidRDefault="009D78E3" w:rsidP="003D1F3C">
            <w:pPr>
              <w:pStyle w:val="CVNormal"/>
              <w:jc w:val="right"/>
              <w:rPr>
                <w:rFonts w:ascii="Times New Roman" w:hAnsi="Times New Roman"/>
                <w:sz w:val="22"/>
                <w:szCs w:val="22"/>
              </w:rPr>
            </w:pPr>
            <w:r w:rsidRPr="003D1F3C">
              <w:rPr>
                <w:rFonts w:ascii="Times New Roman" w:hAnsi="Times New Roman"/>
                <w:sz w:val="22"/>
                <w:szCs w:val="22"/>
              </w:rPr>
              <w:t>2007-2008</w:t>
            </w:r>
          </w:p>
        </w:tc>
        <w:tc>
          <w:tcPr>
            <w:tcW w:w="7657" w:type="dxa"/>
            <w:gridSpan w:val="13"/>
          </w:tcPr>
          <w:p w:rsidR="009D78E3" w:rsidRPr="00E40165" w:rsidRDefault="009D78E3" w:rsidP="00151093">
            <w:pPr>
              <w:pStyle w:val="CVNormal"/>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151093">
            <w:pPr>
              <w:pStyle w:val="CVHeading3"/>
              <w:rPr>
                <w:rFonts w:ascii="Times New Roman" w:hAnsi="Times New Roman"/>
                <w:sz w:val="22"/>
                <w:szCs w:val="22"/>
              </w:rPr>
            </w:pPr>
            <w:r w:rsidRPr="00E40165">
              <w:rPr>
                <w:rFonts w:ascii="Times New Roman" w:hAnsi="Times New Roman"/>
                <w:sz w:val="22"/>
                <w:szCs w:val="22"/>
              </w:rPr>
              <w:t>Calificarea / diploma obţinută</w:t>
            </w:r>
          </w:p>
        </w:tc>
        <w:tc>
          <w:tcPr>
            <w:tcW w:w="7657" w:type="dxa"/>
            <w:gridSpan w:val="13"/>
          </w:tcPr>
          <w:p w:rsidR="009D78E3" w:rsidRPr="00E40165" w:rsidRDefault="009D78E3" w:rsidP="00151093">
            <w:pPr>
              <w:pStyle w:val="CVNormal"/>
              <w:rPr>
                <w:rFonts w:ascii="Times New Roman" w:hAnsi="Times New Roman"/>
                <w:sz w:val="22"/>
                <w:szCs w:val="22"/>
              </w:rPr>
            </w:pPr>
            <w:r>
              <w:rPr>
                <w:rFonts w:ascii="Times New Roman" w:hAnsi="Times New Roman"/>
                <w:sz w:val="22"/>
                <w:szCs w:val="22"/>
              </w:rPr>
              <w:t>M</w:t>
            </w:r>
            <w:r w:rsidRPr="001E2952">
              <w:rPr>
                <w:rFonts w:ascii="Times New Roman" w:hAnsi="Times New Roman"/>
                <w:sz w:val="22"/>
                <w:szCs w:val="22"/>
              </w:rPr>
              <w:t>aster</w:t>
            </w:r>
          </w:p>
        </w:tc>
      </w:tr>
      <w:tr w:rsidR="009D78E3" w:rsidRPr="00E40165">
        <w:trPr>
          <w:cantSplit/>
        </w:trPr>
        <w:tc>
          <w:tcPr>
            <w:tcW w:w="3115" w:type="dxa"/>
            <w:gridSpan w:val="2"/>
          </w:tcPr>
          <w:p w:rsidR="009D78E3" w:rsidRPr="00E40165" w:rsidRDefault="009D78E3" w:rsidP="00151093">
            <w:pPr>
              <w:pStyle w:val="CVHeading3"/>
              <w:rPr>
                <w:rFonts w:ascii="Times New Roman" w:hAnsi="Times New Roman"/>
                <w:sz w:val="22"/>
                <w:szCs w:val="22"/>
              </w:rPr>
            </w:pPr>
            <w:r w:rsidRPr="00E40165">
              <w:rPr>
                <w:rFonts w:ascii="Times New Roman" w:hAnsi="Times New Roman"/>
                <w:sz w:val="22"/>
                <w:szCs w:val="22"/>
              </w:rPr>
              <w:t>Disciplinele principale studiate / competenţe profesionale dobândite</w:t>
            </w:r>
          </w:p>
        </w:tc>
        <w:tc>
          <w:tcPr>
            <w:tcW w:w="7657" w:type="dxa"/>
            <w:gridSpan w:val="13"/>
          </w:tcPr>
          <w:p w:rsidR="009D78E3" w:rsidRPr="001E2952" w:rsidRDefault="009D78E3" w:rsidP="001E2952">
            <w:pPr>
              <w:pStyle w:val="CVNormal"/>
              <w:rPr>
                <w:rFonts w:ascii="Times New Roman" w:hAnsi="Times New Roman"/>
                <w:sz w:val="22"/>
                <w:szCs w:val="22"/>
              </w:rPr>
            </w:pPr>
            <w:r>
              <w:rPr>
                <w:rFonts w:ascii="Times New Roman" w:hAnsi="Times New Roman"/>
                <w:sz w:val="22"/>
                <w:szCs w:val="22"/>
              </w:rPr>
              <w:t>-</w:t>
            </w:r>
            <w:r w:rsidRPr="001E2952">
              <w:rPr>
                <w:rFonts w:ascii="Times New Roman" w:hAnsi="Times New Roman"/>
                <w:sz w:val="22"/>
                <w:szCs w:val="22"/>
              </w:rPr>
              <w:t>Evaluarea riscului si securitatii mediului</w:t>
            </w:r>
          </w:p>
          <w:p w:rsidR="009D78E3" w:rsidRPr="001E2952" w:rsidRDefault="009D78E3" w:rsidP="001E2952">
            <w:pPr>
              <w:pStyle w:val="CVNormal"/>
              <w:rPr>
                <w:rFonts w:ascii="Times New Roman" w:hAnsi="Times New Roman"/>
                <w:sz w:val="22"/>
                <w:szCs w:val="22"/>
              </w:rPr>
            </w:pPr>
            <w:r>
              <w:rPr>
                <w:rFonts w:ascii="Times New Roman" w:hAnsi="Times New Roman"/>
                <w:sz w:val="22"/>
                <w:szCs w:val="22"/>
              </w:rPr>
              <w:t>-</w:t>
            </w:r>
            <w:r w:rsidRPr="001E2952">
              <w:rPr>
                <w:rFonts w:ascii="Times New Roman" w:hAnsi="Times New Roman"/>
                <w:sz w:val="22"/>
                <w:szCs w:val="22"/>
              </w:rPr>
              <w:t>Controlul calitatii mediului</w:t>
            </w:r>
          </w:p>
          <w:p w:rsidR="009D78E3" w:rsidRPr="001E2952" w:rsidRDefault="009D78E3" w:rsidP="001E2952">
            <w:pPr>
              <w:pStyle w:val="CVNormal"/>
              <w:rPr>
                <w:rFonts w:ascii="Times New Roman" w:hAnsi="Times New Roman"/>
                <w:sz w:val="22"/>
                <w:szCs w:val="22"/>
              </w:rPr>
            </w:pPr>
            <w:r>
              <w:rPr>
                <w:rFonts w:ascii="Times New Roman" w:hAnsi="Times New Roman"/>
                <w:sz w:val="22"/>
                <w:szCs w:val="22"/>
              </w:rPr>
              <w:t>-</w:t>
            </w:r>
            <w:r w:rsidRPr="001E2952">
              <w:rPr>
                <w:rFonts w:ascii="Times New Roman" w:hAnsi="Times New Roman"/>
                <w:sz w:val="22"/>
                <w:szCs w:val="22"/>
              </w:rPr>
              <w:t>Prevenirea poluarii mediului</w:t>
            </w:r>
          </w:p>
          <w:p w:rsidR="009D78E3" w:rsidRPr="00E40165" w:rsidRDefault="009D78E3" w:rsidP="001E2952">
            <w:pPr>
              <w:pStyle w:val="CVNormal"/>
              <w:rPr>
                <w:rFonts w:ascii="Times New Roman" w:hAnsi="Times New Roman"/>
                <w:sz w:val="22"/>
                <w:szCs w:val="22"/>
              </w:rPr>
            </w:pPr>
            <w:r>
              <w:rPr>
                <w:rFonts w:ascii="Times New Roman" w:hAnsi="Times New Roman"/>
                <w:sz w:val="22"/>
                <w:szCs w:val="22"/>
              </w:rPr>
              <w:t>-</w:t>
            </w:r>
            <w:r w:rsidRPr="001E2952">
              <w:rPr>
                <w:rFonts w:ascii="Times New Roman" w:hAnsi="Times New Roman"/>
                <w:sz w:val="22"/>
                <w:szCs w:val="22"/>
              </w:rPr>
              <w:t>Managementul riscurilor si dezastrelor naturale</w:t>
            </w:r>
          </w:p>
        </w:tc>
      </w:tr>
      <w:tr w:rsidR="009D78E3" w:rsidRPr="00E40165">
        <w:trPr>
          <w:cantSplit/>
        </w:trPr>
        <w:tc>
          <w:tcPr>
            <w:tcW w:w="3115" w:type="dxa"/>
            <w:gridSpan w:val="2"/>
          </w:tcPr>
          <w:p w:rsidR="009D78E3" w:rsidRPr="00E40165" w:rsidRDefault="009D78E3" w:rsidP="00151093">
            <w:pPr>
              <w:pStyle w:val="CVHeading3"/>
              <w:rPr>
                <w:rFonts w:ascii="Times New Roman" w:hAnsi="Times New Roman"/>
                <w:sz w:val="22"/>
                <w:szCs w:val="22"/>
              </w:rPr>
            </w:pPr>
            <w:r w:rsidRPr="00E40165">
              <w:rPr>
                <w:rFonts w:ascii="Times New Roman" w:hAnsi="Times New Roman"/>
                <w:sz w:val="22"/>
                <w:szCs w:val="22"/>
              </w:rPr>
              <w:t>Numele şi tipul instituţiei de învăţământ / furnizorului de formare</w:t>
            </w:r>
          </w:p>
        </w:tc>
        <w:tc>
          <w:tcPr>
            <w:tcW w:w="7657" w:type="dxa"/>
            <w:gridSpan w:val="13"/>
          </w:tcPr>
          <w:p w:rsidR="009D78E3" w:rsidRPr="00E40165" w:rsidRDefault="009D78E3" w:rsidP="00151093">
            <w:pPr>
              <w:pStyle w:val="CVNormal"/>
              <w:rPr>
                <w:rFonts w:ascii="Times New Roman" w:hAnsi="Times New Roman"/>
                <w:sz w:val="22"/>
                <w:szCs w:val="22"/>
              </w:rPr>
            </w:pPr>
            <w:r w:rsidRPr="001E2952">
              <w:rPr>
                <w:rFonts w:ascii="Times New Roman" w:hAnsi="Times New Roman"/>
                <w:sz w:val="22"/>
                <w:szCs w:val="22"/>
              </w:rPr>
              <w:t xml:space="preserve">Universitatea Babes-Bolyai Cluj Napoca, Facultatea de Stiinta </w:t>
            </w:r>
            <w:r>
              <w:rPr>
                <w:rFonts w:ascii="Times New Roman" w:hAnsi="Times New Roman"/>
                <w:sz w:val="22"/>
                <w:szCs w:val="22"/>
              </w:rPr>
              <w:t>si Ingineria M</w:t>
            </w:r>
            <w:r w:rsidRPr="001E2952">
              <w:rPr>
                <w:rFonts w:ascii="Times New Roman" w:hAnsi="Times New Roman"/>
                <w:sz w:val="22"/>
                <w:szCs w:val="22"/>
              </w:rPr>
              <w:t>ediului, Cluj-Napoca.</w:t>
            </w:r>
          </w:p>
        </w:tc>
      </w:tr>
      <w:tr w:rsidR="009D78E3" w:rsidRPr="00E40165">
        <w:trPr>
          <w:cantSplit/>
        </w:trPr>
        <w:tc>
          <w:tcPr>
            <w:tcW w:w="3115" w:type="dxa"/>
            <w:gridSpan w:val="2"/>
          </w:tcPr>
          <w:p w:rsidR="009D78E3" w:rsidRPr="00E40165" w:rsidRDefault="009D78E3" w:rsidP="009F1DB3">
            <w:pPr>
              <w:pStyle w:val="CVNormal"/>
              <w:jc w:val="right"/>
              <w:rPr>
                <w:rFonts w:ascii="Times New Roman" w:hAnsi="Times New Roman"/>
                <w:sz w:val="22"/>
                <w:szCs w:val="22"/>
              </w:rPr>
            </w:pPr>
            <w:r w:rsidRPr="009F1DB3">
              <w:rPr>
                <w:rFonts w:ascii="Times New Roman" w:hAnsi="Times New Roman"/>
                <w:sz w:val="22"/>
                <w:szCs w:val="22"/>
              </w:rPr>
              <w:t>2001-2003</w:t>
            </w:r>
          </w:p>
        </w:tc>
        <w:tc>
          <w:tcPr>
            <w:tcW w:w="7657" w:type="dxa"/>
            <w:gridSpan w:val="13"/>
          </w:tcPr>
          <w:p w:rsidR="009D78E3" w:rsidRPr="00E40165" w:rsidRDefault="009D78E3" w:rsidP="009F1DB3">
            <w:pPr>
              <w:pStyle w:val="CVNormal"/>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9F1DB3">
            <w:pPr>
              <w:pStyle w:val="CVHeading3"/>
              <w:rPr>
                <w:rFonts w:ascii="Times New Roman" w:hAnsi="Times New Roman"/>
                <w:sz w:val="22"/>
                <w:szCs w:val="22"/>
              </w:rPr>
            </w:pPr>
            <w:r w:rsidRPr="00E40165">
              <w:rPr>
                <w:rFonts w:ascii="Times New Roman" w:hAnsi="Times New Roman"/>
                <w:sz w:val="22"/>
                <w:szCs w:val="22"/>
              </w:rPr>
              <w:t>Calificarea / diploma obţinută</w:t>
            </w:r>
          </w:p>
        </w:tc>
        <w:tc>
          <w:tcPr>
            <w:tcW w:w="7657" w:type="dxa"/>
            <w:gridSpan w:val="13"/>
          </w:tcPr>
          <w:p w:rsidR="009D78E3" w:rsidRPr="00E40165" w:rsidRDefault="009D78E3" w:rsidP="009F1DB3">
            <w:pPr>
              <w:pStyle w:val="CVNormal"/>
              <w:rPr>
                <w:rFonts w:ascii="Times New Roman" w:hAnsi="Times New Roman"/>
                <w:sz w:val="22"/>
                <w:szCs w:val="22"/>
              </w:rPr>
            </w:pPr>
            <w:r>
              <w:rPr>
                <w:rFonts w:ascii="Times New Roman" w:hAnsi="Times New Roman"/>
                <w:sz w:val="22"/>
                <w:szCs w:val="22"/>
              </w:rPr>
              <w:t>M</w:t>
            </w:r>
            <w:r w:rsidRPr="001E2952">
              <w:rPr>
                <w:rFonts w:ascii="Times New Roman" w:hAnsi="Times New Roman"/>
                <w:sz w:val="22"/>
                <w:szCs w:val="22"/>
              </w:rPr>
              <w:t>aster</w:t>
            </w:r>
          </w:p>
        </w:tc>
      </w:tr>
      <w:tr w:rsidR="009D78E3" w:rsidRPr="00E40165">
        <w:trPr>
          <w:cantSplit/>
        </w:trPr>
        <w:tc>
          <w:tcPr>
            <w:tcW w:w="3115" w:type="dxa"/>
            <w:gridSpan w:val="2"/>
          </w:tcPr>
          <w:p w:rsidR="009D78E3" w:rsidRPr="00E40165" w:rsidRDefault="009D78E3" w:rsidP="009F1DB3">
            <w:pPr>
              <w:pStyle w:val="CVHeading3"/>
              <w:rPr>
                <w:rFonts w:ascii="Times New Roman" w:hAnsi="Times New Roman"/>
                <w:sz w:val="22"/>
                <w:szCs w:val="22"/>
              </w:rPr>
            </w:pPr>
            <w:r w:rsidRPr="00E40165">
              <w:rPr>
                <w:rFonts w:ascii="Times New Roman" w:hAnsi="Times New Roman"/>
                <w:sz w:val="22"/>
                <w:szCs w:val="22"/>
              </w:rPr>
              <w:t>Disciplinele principale studiate / competenţe profesionale dobândite</w:t>
            </w:r>
          </w:p>
        </w:tc>
        <w:tc>
          <w:tcPr>
            <w:tcW w:w="7657" w:type="dxa"/>
            <w:gridSpan w:val="13"/>
          </w:tcPr>
          <w:p w:rsidR="009D78E3" w:rsidRPr="009F1DB3" w:rsidRDefault="009D78E3" w:rsidP="009F1DB3">
            <w:pPr>
              <w:pStyle w:val="CVNormal"/>
              <w:rPr>
                <w:rFonts w:ascii="Times New Roman" w:hAnsi="Times New Roman"/>
                <w:sz w:val="22"/>
                <w:szCs w:val="22"/>
              </w:rPr>
            </w:pPr>
            <w:r>
              <w:rPr>
                <w:rFonts w:ascii="Times New Roman" w:hAnsi="Times New Roman"/>
                <w:sz w:val="22"/>
                <w:szCs w:val="22"/>
              </w:rPr>
              <w:t>-</w:t>
            </w:r>
            <w:r w:rsidRPr="009F1DB3">
              <w:rPr>
                <w:rFonts w:ascii="Times New Roman" w:hAnsi="Times New Roman"/>
                <w:sz w:val="22"/>
                <w:szCs w:val="22"/>
              </w:rPr>
              <w:t>Sanatatea mediului</w:t>
            </w:r>
          </w:p>
          <w:p w:rsidR="009D78E3" w:rsidRPr="009F1DB3" w:rsidRDefault="009D78E3" w:rsidP="009F1DB3">
            <w:pPr>
              <w:pStyle w:val="CVNormal"/>
              <w:rPr>
                <w:rFonts w:ascii="Times New Roman" w:hAnsi="Times New Roman"/>
                <w:sz w:val="22"/>
                <w:szCs w:val="22"/>
              </w:rPr>
            </w:pPr>
            <w:r>
              <w:rPr>
                <w:rFonts w:ascii="Times New Roman" w:hAnsi="Times New Roman"/>
                <w:sz w:val="22"/>
                <w:szCs w:val="22"/>
              </w:rPr>
              <w:t>-</w:t>
            </w:r>
            <w:r w:rsidRPr="009F1DB3">
              <w:rPr>
                <w:rFonts w:ascii="Times New Roman" w:hAnsi="Times New Roman"/>
                <w:sz w:val="22"/>
                <w:szCs w:val="22"/>
              </w:rPr>
              <w:t>Calitatea si sanatatea comunitara</w:t>
            </w:r>
          </w:p>
          <w:p w:rsidR="009D78E3" w:rsidRPr="00E40165" w:rsidRDefault="009D78E3" w:rsidP="009F1DB3">
            <w:pPr>
              <w:pStyle w:val="CVNormal"/>
              <w:rPr>
                <w:rFonts w:ascii="Times New Roman" w:hAnsi="Times New Roman"/>
                <w:sz w:val="22"/>
                <w:szCs w:val="22"/>
              </w:rPr>
            </w:pPr>
            <w:r>
              <w:rPr>
                <w:rFonts w:ascii="Times New Roman" w:hAnsi="Times New Roman"/>
                <w:sz w:val="22"/>
                <w:szCs w:val="22"/>
              </w:rPr>
              <w:t>-</w:t>
            </w:r>
            <w:r w:rsidRPr="009F1DB3">
              <w:rPr>
                <w:rFonts w:ascii="Times New Roman" w:hAnsi="Times New Roman"/>
                <w:sz w:val="22"/>
                <w:szCs w:val="22"/>
              </w:rPr>
              <w:t>Comunicare sociala</w:t>
            </w:r>
          </w:p>
        </w:tc>
      </w:tr>
      <w:tr w:rsidR="009D78E3" w:rsidRPr="00E40165">
        <w:trPr>
          <w:cantSplit/>
        </w:trPr>
        <w:tc>
          <w:tcPr>
            <w:tcW w:w="3115" w:type="dxa"/>
            <w:gridSpan w:val="2"/>
          </w:tcPr>
          <w:p w:rsidR="009D78E3" w:rsidRPr="00E40165" w:rsidRDefault="009D78E3" w:rsidP="009F1DB3">
            <w:pPr>
              <w:pStyle w:val="CVHeading3"/>
              <w:rPr>
                <w:rFonts w:ascii="Times New Roman" w:hAnsi="Times New Roman"/>
                <w:sz w:val="22"/>
                <w:szCs w:val="22"/>
              </w:rPr>
            </w:pPr>
            <w:r w:rsidRPr="00E40165">
              <w:rPr>
                <w:rFonts w:ascii="Times New Roman" w:hAnsi="Times New Roman"/>
                <w:sz w:val="22"/>
                <w:szCs w:val="22"/>
              </w:rPr>
              <w:t>Numele şi tipul instituţiei de învăţământ / furnizorului de formare</w:t>
            </w:r>
          </w:p>
        </w:tc>
        <w:tc>
          <w:tcPr>
            <w:tcW w:w="7657" w:type="dxa"/>
            <w:gridSpan w:val="13"/>
          </w:tcPr>
          <w:p w:rsidR="009D78E3" w:rsidRPr="00E40165" w:rsidRDefault="009D78E3" w:rsidP="009F1DB3">
            <w:pPr>
              <w:pStyle w:val="CVNormal"/>
              <w:rPr>
                <w:rFonts w:ascii="Times New Roman" w:hAnsi="Times New Roman"/>
                <w:sz w:val="22"/>
                <w:szCs w:val="22"/>
              </w:rPr>
            </w:pPr>
            <w:r w:rsidRPr="009F1DB3">
              <w:rPr>
                <w:rFonts w:ascii="Times New Roman" w:hAnsi="Times New Roman"/>
                <w:sz w:val="22"/>
                <w:szCs w:val="22"/>
              </w:rPr>
              <w:t>Universitatea Babes-Bolyai Cluj Napoca, Institutul de Studii Internationale .</w:t>
            </w:r>
          </w:p>
        </w:tc>
      </w:tr>
      <w:tr w:rsidR="009D78E3" w:rsidRPr="00E40165">
        <w:trPr>
          <w:cantSplit/>
        </w:trPr>
        <w:tc>
          <w:tcPr>
            <w:tcW w:w="3115" w:type="dxa"/>
            <w:gridSpan w:val="2"/>
          </w:tcPr>
          <w:p w:rsidR="009D78E3" w:rsidRPr="00E40165" w:rsidRDefault="009D78E3" w:rsidP="009F1DB3">
            <w:pPr>
              <w:pStyle w:val="CVNormal"/>
              <w:jc w:val="right"/>
              <w:rPr>
                <w:rFonts w:ascii="Times New Roman" w:hAnsi="Times New Roman"/>
                <w:sz w:val="22"/>
                <w:szCs w:val="22"/>
              </w:rPr>
            </w:pPr>
            <w:r w:rsidRPr="009F1DB3">
              <w:rPr>
                <w:rFonts w:ascii="Times New Roman" w:hAnsi="Times New Roman"/>
                <w:sz w:val="22"/>
                <w:szCs w:val="22"/>
              </w:rPr>
              <w:t>1991-1997</w:t>
            </w:r>
          </w:p>
        </w:tc>
        <w:tc>
          <w:tcPr>
            <w:tcW w:w="7657" w:type="dxa"/>
            <w:gridSpan w:val="13"/>
          </w:tcPr>
          <w:p w:rsidR="009D78E3" w:rsidRPr="00E40165" w:rsidRDefault="009D78E3" w:rsidP="009F1DB3">
            <w:pPr>
              <w:pStyle w:val="CVNormal"/>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9F1DB3">
            <w:pPr>
              <w:pStyle w:val="CVHeading3"/>
              <w:rPr>
                <w:rFonts w:ascii="Times New Roman" w:hAnsi="Times New Roman"/>
                <w:sz w:val="22"/>
                <w:szCs w:val="22"/>
              </w:rPr>
            </w:pPr>
            <w:r w:rsidRPr="00E40165">
              <w:rPr>
                <w:rFonts w:ascii="Times New Roman" w:hAnsi="Times New Roman"/>
                <w:sz w:val="22"/>
                <w:szCs w:val="22"/>
              </w:rPr>
              <w:t>Calificarea / diploma obţinută</w:t>
            </w:r>
          </w:p>
        </w:tc>
        <w:tc>
          <w:tcPr>
            <w:tcW w:w="7657" w:type="dxa"/>
            <w:gridSpan w:val="13"/>
          </w:tcPr>
          <w:p w:rsidR="009D78E3" w:rsidRPr="00E40165" w:rsidRDefault="009D78E3" w:rsidP="009F1DB3">
            <w:pPr>
              <w:pStyle w:val="CVNormal"/>
              <w:rPr>
                <w:rFonts w:ascii="Times New Roman" w:hAnsi="Times New Roman"/>
                <w:sz w:val="22"/>
                <w:szCs w:val="22"/>
              </w:rPr>
            </w:pPr>
            <w:r w:rsidRPr="009F1DB3">
              <w:rPr>
                <w:rFonts w:ascii="Times New Roman" w:hAnsi="Times New Roman"/>
                <w:sz w:val="22"/>
                <w:szCs w:val="22"/>
              </w:rPr>
              <w:t>Inginer instalatii si echipamente de protectia atmosferei</w:t>
            </w:r>
          </w:p>
        </w:tc>
      </w:tr>
      <w:tr w:rsidR="009D78E3" w:rsidRPr="00E40165">
        <w:trPr>
          <w:cantSplit/>
        </w:trPr>
        <w:tc>
          <w:tcPr>
            <w:tcW w:w="3115" w:type="dxa"/>
            <w:gridSpan w:val="2"/>
          </w:tcPr>
          <w:p w:rsidR="009D78E3" w:rsidRPr="00E40165" w:rsidRDefault="009D78E3" w:rsidP="009F1DB3">
            <w:pPr>
              <w:pStyle w:val="CVHeading3"/>
              <w:rPr>
                <w:rFonts w:ascii="Times New Roman" w:hAnsi="Times New Roman"/>
                <w:sz w:val="22"/>
                <w:szCs w:val="22"/>
              </w:rPr>
            </w:pPr>
            <w:r w:rsidRPr="00E40165">
              <w:rPr>
                <w:rFonts w:ascii="Times New Roman" w:hAnsi="Times New Roman"/>
                <w:sz w:val="22"/>
                <w:szCs w:val="22"/>
              </w:rPr>
              <w:t>Disciplinele principale studiate / competenţe profesionale dobândite</w:t>
            </w:r>
          </w:p>
        </w:tc>
        <w:tc>
          <w:tcPr>
            <w:tcW w:w="7657" w:type="dxa"/>
            <w:gridSpan w:val="13"/>
          </w:tcPr>
          <w:p w:rsidR="009D78E3" w:rsidRPr="009F1DB3" w:rsidRDefault="009D78E3" w:rsidP="009F1DB3">
            <w:pPr>
              <w:pStyle w:val="CVNormal"/>
              <w:rPr>
                <w:rFonts w:ascii="Times New Roman" w:hAnsi="Times New Roman"/>
                <w:sz w:val="22"/>
                <w:szCs w:val="22"/>
              </w:rPr>
            </w:pPr>
            <w:r>
              <w:rPr>
                <w:rFonts w:ascii="Times New Roman" w:hAnsi="Times New Roman"/>
                <w:sz w:val="22"/>
                <w:szCs w:val="22"/>
              </w:rPr>
              <w:t>-</w:t>
            </w:r>
            <w:r w:rsidRPr="009F1DB3">
              <w:rPr>
                <w:rFonts w:ascii="Times New Roman" w:hAnsi="Times New Roman"/>
                <w:sz w:val="22"/>
                <w:szCs w:val="22"/>
              </w:rPr>
              <w:t>Surse poluante, fizica si chimia poluantilor</w:t>
            </w:r>
          </w:p>
          <w:p w:rsidR="009D78E3" w:rsidRPr="009F1DB3" w:rsidRDefault="009D78E3" w:rsidP="009F1DB3">
            <w:pPr>
              <w:pStyle w:val="CVNormal"/>
              <w:rPr>
                <w:rFonts w:ascii="Times New Roman" w:hAnsi="Times New Roman"/>
                <w:sz w:val="22"/>
                <w:szCs w:val="22"/>
              </w:rPr>
            </w:pPr>
            <w:r>
              <w:rPr>
                <w:rFonts w:ascii="Times New Roman" w:hAnsi="Times New Roman"/>
                <w:sz w:val="22"/>
                <w:szCs w:val="22"/>
              </w:rPr>
              <w:t>-</w:t>
            </w:r>
            <w:r w:rsidRPr="009F1DB3">
              <w:rPr>
                <w:rFonts w:ascii="Times New Roman" w:hAnsi="Times New Roman"/>
                <w:sz w:val="22"/>
                <w:szCs w:val="22"/>
              </w:rPr>
              <w:t>Arderea si depoluarea gazelor</w:t>
            </w:r>
          </w:p>
          <w:p w:rsidR="009D78E3" w:rsidRPr="009F1DB3" w:rsidRDefault="009D78E3" w:rsidP="009F1DB3">
            <w:pPr>
              <w:pStyle w:val="CVNormal"/>
              <w:rPr>
                <w:rFonts w:ascii="Times New Roman" w:hAnsi="Times New Roman"/>
                <w:sz w:val="22"/>
                <w:szCs w:val="22"/>
              </w:rPr>
            </w:pPr>
            <w:r>
              <w:rPr>
                <w:rFonts w:ascii="Times New Roman" w:hAnsi="Times New Roman"/>
                <w:sz w:val="22"/>
                <w:szCs w:val="22"/>
              </w:rPr>
              <w:t>-</w:t>
            </w:r>
            <w:r w:rsidRPr="009F1DB3">
              <w:rPr>
                <w:rFonts w:ascii="Times New Roman" w:hAnsi="Times New Roman"/>
                <w:sz w:val="22"/>
                <w:szCs w:val="22"/>
              </w:rPr>
              <w:t>Tehnologia si montajul instalatiilor depoluante</w:t>
            </w:r>
          </w:p>
          <w:p w:rsidR="009D78E3" w:rsidRPr="009F1DB3" w:rsidRDefault="009D78E3" w:rsidP="009F1DB3">
            <w:pPr>
              <w:pStyle w:val="CVNormal"/>
              <w:rPr>
                <w:rFonts w:ascii="Times New Roman" w:hAnsi="Times New Roman"/>
                <w:sz w:val="22"/>
                <w:szCs w:val="22"/>
              </w:rPr>
            </w:pPr>
            <w:r>
              <w:rPr>
                <w:rFonts w:ascii="Times New Roman" w:hAnsi="Times New Roman"/>
                <w:sz w:val="22"/>
                <w:szCs w:val="22"/>
              </w:rPr>
              <w:t>-</w:t>
            </w:r>
            <w:r w:rsidRPr="009F1DB3">
              <w:rPr>
                <w:rFonts w:ascii="Times New Roman" w:hAnsi="Times New Roman"/>
                <w:sz w:val="22"/>
                <w:szCs w:val="22"/>
              </w:rPr>
              <w:t>Depoluarea apelor uzate</w:t>
            </w:r>
          </w:p>
          <w:p w:rsidR="009D78E3" w:rsidRPr="009F1DB3" w:rsidRDefault="009D78E3" w:rsidP="009F1DB3">
            <w:pPr>
              <w:pStyle w:val="CVNormal"/>
              <w:rPr>
                <w:rFonts w:ascii="Times New Roman" w:hAnsi="Times New Roman"/>
                <w:sz w:val="22"/>
                <w:szCs w:val="22"/>
              </w:rPr>
            </w:pPr>
            <w:r>
              <w:rPr>
                <w:rFonts w:ascii="Times New Roman" w:hAnsi="Times New Roman"/>
                <w:sz w:val="22"/>
                <w:szCs w:val="22"/>
              </w:rPr>
              <w:t>-</w:t>
            </w:r>
            <w:r w:rsidRPr="009F1DB3">
              <w:rPr>
                <w:rFonts w:ascii="Times New Roman" w:hAnsi="Times New Roman"/>
                <w:sz w:val="22"/>
                <w:szCs w:val="22"/>
              </w:rPr>
              <w:t>Desprafuire si transport pneumatic</w:t>
            </w:r>
          </w:p>
          <w:p w:rsidR="009D78E3" w:rsidRPr="009F1DB3" w:rsidRDefault="009D78E3" w:rsidP="009F1DB3">
            <w:pPr>
              <w:pStyle w:val="CVNormal"/>
              <w:rPr>
                <w:rFonts w:ascii="Times New Roman" w:hAnsi="Times New Roman"/>
                <w:sz w:val="22"/>
                <w:szCs w:val="22"/>
              </w:rPr>
            </w:pPr>
            <w:r>
              <w:rPr>
                <w:rFonts w:ascii="Times New Roman" w:hAnsi="Times New Roman"/>
                <w:sz w:val="22"/>
                <w:szCs w:val="22"/>
              </w:rPr>
              <w:t>-</w:t>
            </w:r>
            <w:r w:rsidRPr="009F1DB3">
              <w:rPr>
                <w:rFonts w:ascii="Times New Roman" w:hAnsi="Times New Roman"/>
                <w:sz w:val="22"/>
                <w:szCs w:val="22"/>
              </w:rPr>
              <w:t>Management in ingineria protectiei atmosferei</w:t>
            </w:r>
          </w:p>
          <w:p w:rsidR="009D78E3" w:rsidRPr="00E40165" w:rsidRDefault="009D78E3" w:rsidP="009F1DB3">
            <w:pPr>
              <w:pStyle w:val="CVNormal"/>
              <w:rPr>
                <w:rFonts w:ascii="Times New Roman" w:hAnsi="Times New Roman"/>
                <w:sz w:val="22"/>
                <w:szCs w:val="22"/>
              </w:rPr>
            </w:pPr>
            <w:r>
              <w:rPr>
                <w:rFonts w:ascii="Times New Roman" w:hAnsi="Times New Roman"/>
                <w:sz w:val="22"/>
                <w:szCs w:val="22"/>
              </w:rPr>
              <w:t>-</w:t>
            </w:r>
            <w:r w:rsidRPr="009F1DB3">
              <w:rPr>
                <w:rFonts w:ascii="Times New Roman" w:hAnsi="Times New Roman"/>
                <w:sz w:val="22"/>
                <w:szCs w:val="22"/>
              </w:rPr>
              <w:t>Sistematizarea si protectia teritoriului</w:t>
            </w:r>
          </w:p>
        </w:tc>
      </w:tr>
      <w:tr w:rsidR="009D78E3" w:rsidRPr="00E40165">
        <w:trPr>
          <w:cantSplit/>
        </w:trPr>
        <w:tc>
          <w:tcPr>
            <w:tcW w:w="3115" w:type="dxa"/>
            <w:gridSpan w:val="2"/>
          </w:tcPr>
          <w:p w:rsidR="009D78E3" w:rsidRPr="00E40165" w:rsidRDefault="009D78E3" w:rsidP="003868E0">
            <w:pPr>
              <w:pStyle w:val="CVHeading3"/>
              <w:rPr>
                <w:rFonts w:ascii="Times New Roman" w:hAnsi="Times New Roman"/>
                <w:sz w:val="22"/>
                <w:szCs w:val="22"/>
              </w:rPr>
            </w:pPr>
            <w:r w:rsidRPr="00E40165">
              <w:rPr>
                <w:rFonts w:ascii="Times New Roman" w:hAnsi="Times New Roman"/>
                <w:sz w:val="22"/>
                <w:szCs w:val="22"/>
              </w:rPr>
              <w:t>Numele şi tipul instituţiei de învăţământ / furnizorului de formare</w:t>
            </w:r>
          </w:p>
        </w:tc>
        <w:tc>
          <w:tcPr>
            <w:tcW w:w="7657" w:type="dxa"/>
            <w:gridSpan w:val="13"/>
          </w:tcPr>
          <w:p w:rsidR="009D78E3" w:rsidRPr="003868E0" w:rsidRDefault="009D78E3" w:rsidP="003868E0">
            <w:pPr>
              <w:pStyle w:val="CVNormal"/>
              <w:rPr>
                <w:rFonts w:ascii="Times New Roman" w:hAnsi="Times New Roman"/>
                <w:sz w:val="22"/>
                <w:szCs w:val="22"/>
              </w:rPr>
            </w:pPr>
            <w:r w:rsidRPr="003868E0">
              <w:rPr>
                <w:rFonts w:ascii="Times New Roman" w:hAnsi="Times New Roman"/>
                <w:sz w:val="22"/>
                <w:szCs w:val="22"/>
              </w:rPr>
              <w:t xml:space="preserve">Universitatea Tehnica Cluj Napoca, Facultatea de constructii. </w:t>
            </w:r>
          </w:p>
        </w:tc>
      </w:tr>
      <w:tr w:rsidR="009D78E3" w:rsidRPr="00E40165">
        <w:trPr>
          <w:cantSplit/>
        </w:trPr>
        <w:tc>
          <w:tcPr>
            <w:tcW w:w="3115" w:type="dxa"/>
            <w:gridSpan w:val="2"/>
          </w:tcPr>
          <w:p w:rsidR="009D78E3" w:rsidRPr="00E40165" w:rsidRDefault="009D78E3" w:rsidP="003868E0">
            <w:pPr>
              <w:pStyle w:val="CVSpacer"/>
              <w:rPr>
                <w:rFonts w:ascii="Times New Roman" w:hAnsi="Times New Roman"/>
                <w:sz w:val="22"/>
                <w:szCs w:val="22"/>
              </w:rPr>
            </w:pPr>
          </w:p>
        </w:tc>
        <w:tc>
          <w:tcPr>
            <w:tcW w:w="7657" w:type="dxa"/>
            <w:gridSpan w:val="13"/>
          </w:tcPr>
          <w:p w:rsidR="009D78E3" w:rsidRPr="00E40165" w:rsidRDefault="009D78E3" w:rsidP="003868E0">
            <w:pPr>
              <w:pStyle w:val="CVSpacer"/>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3868E0">
            <w:pPr>
              <w:pStyle w:val="CVHeading1"/>
              <w:rPr>
                <w:rFonts w:ascii="Times New Roman" w:hAnsi="Times New Roman"/>
                <w:sz w:val="22"/>
                <w:szCs w:val="22"/>
              </w:rPr>
            </w:pPr>
            <w:r w:rsidRPr="00E40165">
              <w:rPr>
                <w:rFonts w:ascii="Times New Roman" w:hAnsi="Times New Roman"/>
                <w:sz w:val="22"/>
                <w:szCs w:val="22"/>
              </w:rPr>
              <w:t>Aptitudini şi competenţe personale</w:t>
            </w:r>
          </w:p>
        </w:tc>
        <w:tc>
          <w:tcPr>
            <w:tcW w:w="7657" w:type="dxa"/>
            <w:gridSpan w:val="13"/>
          </w:tcPr>
          <w:p w:rsidR="009D78E3" w:rsidRPr="00E40165" w:rsidRDefault="009D78E3" w:rsidP="003868E0">
            <w:pPr>
              <w:pStyle w:val="CVNormal-FirstLine"/>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3868E0">
            <w:pPr>
              <w:pStyle w:val="CVSpacer"/>
              <w:rPr>
                <w:rFonts w:ascii="Times New Roman" w:hAnsi="Times New Roman"/>
                <w:sz w:val="22"/>
                <w:szCs w:val="22"/>
              </w:rPr>
            </w:pPr>
          </w:p>
        </w:tc>
        <w:tc>
          <w:tcPr>
            <w:tcW w:w="7657" w:type="dxa"/>
            <w:gridSpan w:val="13"/>
          </w:tcPr>
          <w:p w:rsidR="009D78E3" w:rsidRPr="00E40165" w:rsidRDefault="009D78E3" w:rsidP="003868E0">
            <w:pPr>
              <w:pStyle w:val="CVSpacer"/>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3868E0">
            <w:pPr>
              <w:pStyle w:val="CVHeading2-FirstLine"/>
              <w:rPr>
                <w:rFonts w:ascii="Times New Roman" w:hAnsi="Times New Roman"/>
                <w:szCs w:val="22"/>
              </w:rPr>
            </w:pPr>
            <w:r w:rsidRPr="00E40165">
              <w:rPr>
                <w:rFonts w:ascii="Times New Roman" w:hAnsi="Times New Roman"/>
                <w:szCs w:val="22"/>
              </w:rPr>
              <w:t>Limba(i) maternă(e)</w:t>
            </w:r>
          </w:p>
        </w:tc>
        <w:tc>
          <w:tcPr>
            <w:tcW w:w="7657" w:type="dxa"/>
            <w:gridSpan w:val="13"/>
          </w:tcPr>
          <w:p w:rsidR="009D78E3" w:rsidRPr="00E40165" w:rsidRDefault="009D78E3" w:rsidP="003868E0">
            <w:pPr>
              <w:pStyle w:val="CVMedium-FirstLine"/>
              <w:rPr>
                <w:rFonts w:ascii="Times New Roman" w:hAnsi="Times New Roman"/>
                <w:b w:val="0"/>
                <w:szCs w:val="22"/>
              </w:rPr>
            </w:pPr>
            <w:r>
              <w:rPr>
                <w:rFonts w:ascii="Times New Roman" w:hAnsi="Times New Roman"/>
                <w:szCs w:val="22"/>
              </w:rPr>
              <w:t>Romana</w:t>
            </w:r>
          </w:p>
        </w:tc>
      </w:tr>
      <w:tr w:rsidR="009D78E3" w:rsidRPr="00E40165">
        <w:trPr>
          <w:cantSplit/>
        </w:trPr>
        <w:tc>
          <w:tcPr>
            <w:tcW w:w="3115" w:type="dxa"/>
            <w:gridSpan w:val="2"/>
          </w:tcPr>
          <w:p w:rsidR="009D78E3" w:rsidRPr="00E40165" w:rsidRDefault="009D78E3" w:rsidP="003868E0">
            <w:pPr>
              <w:pStyle w:val="CVSpacer"/>
              <w:rPr>
                <w:rFonts w:ascii="Times New Roman" w:hAnsi="Times New Roman"/>
                <w:sz w:val="22"/>
                <w:szCs w:val="22"/>
              </w:rPr>
            </w:pPr>
          </w:p>
        </w:tc>
        <w:tc>
          <w:tcPr>
            <w:tcW w:w="7657" w:type="dxa"/>
            <w:gridSpan w:val="13"/>
          </w:tcPr>
          <w:p w:rsidR="009D78E3" w:rsidRPr="00E40165" w:rsidRDefault="009D78E3" w:rsidP="003868E0">
            <w:pPr>
              <w:pStyle w:val="CVSpacer"/>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3868E0">
            <w:pPr>
              <w:pStyle w:val="CVHeading2-FirstLine"/>
              <w:rPr>
                <w:rFonts w:ascii="Times New Roman" w:hAnsi="Times New Roman"/>
                <w:szCs w:val="22"/>
              </w:rPr>
            </w:pPr>
            <w:r w:rsidRPr="00E40165">
              <w:rPr>
                <w:rFonts w:ascii="Times New Roman" w:hAnsi="Times New Roman"/>
                <w:szCs w:val="22"/>
              </w:rPr>
              <w:t>Limba(i) străină(e) cunoscută(e)</w:t>
            </w:r>
          </w:p>
        </w:tc>
        <w:tc>
          <w:tcPr>
            <w:tcW w:w="7657" w:type="dxa"/>
            <w:gridSpan w:val="13"/>
          </w:tcPr>
          <w:p w:rsidR="009D78E3" w:rsidRPr="00E40165" w:rsidRDefault="009D78E3" w:rsidP="003868E0">
            <w:pPr>
              <w:pStyle w:val="CVMedium-FirstLine"/>
              <w:rPr>
                <w:rFonts w:ascii="Times New Roman" w:hAnsi="Times New Roman"/>
                <w:szCs w:val="22"/>
              </w:rPr>
            </w:pPr>
          </w:p>
        </w:tc>
      </w:tr>
      <w:tr w:rsidR="009D78E3" w:rsidRPr="00E40165">
        <w:trPr>
          <w:cantSplit/>
        </w:trPr>
        <w:tc>
          <w:tcPr>
            <w:tcW w:w="3115" w:type="dxa"/>
            <w:gridSpan w:val="2"/>
          </w:tcPr>
          <w:p w:rsidR="009D78E3" w:rsidRPr="00E40165" w:rsidRDefault="009D78E3" w:rsidP="003868E0">
            <w:pPr>
              <w:pStyle w:val="CVHeading2"/>
              <w:rPr>
                <w:rFonts w:ascii="Times New Roman" w:hAnsi="Times New Roman"/>
                <w:szCs w:val="22"/>
              </w:rPr>
            </w:pPr>
            <w:r w:rsidRPr="00E40165">
              <w:rPr>
                <w:rFonts w:ascii="Times New Roman" w:hAnsi="Times New Roman"/>
                <w:szCs w:val="22"/>
              </w:rPr>
              <w:t>Autoevaluare</w:t>
            </w:r>
          </w:p>
        </w:tc>
        <w:tc>
          <w:tcPr>
            <w:tcW w:w="141" w:type="dxa"/>
          </w:tcPr>
          <w:p w:rsidR="009D78E3" w:rsidRPr="00E40165" w:rsidRDefault="009D78E3" w:rsidP="003868E0">
            <w:pPr>
              <w:pStyle w:val="CVNormal"/>
              <w:rPr>
                <w:rFonts w:ascii="Times New Roman" w:hAnsi="Times New Roman"/>
                <w:sz w:val="22"/>
                <w:szCs w:val="22"/>
              </w:rPr>
            </w:pPr>
          </w:p>
        </w:tc>
        <w:tc>
          <w:tcPr>
            <w:tcW w:w="3004" w:type="dxa"/>
            <w:gridSpan w:val="5"/>
          </w:tcPr>
          <w:p w:rsidR="009D78E3" w:rsidRPr="00E40165" w:rsidRDefault="009D78E3" w:rsidP="003868E0">
            <w:pPr>
              <w:pStyle w:val="LevelAssessment-Heading1"/>
              <w:rPr>
                <w:rFonts w:ascii="Times New Roman" w:hAnsi="Times New Roman"/>
                <w:szCs w:val="22"/>
              </w:rPr>
            </w:pPr>
            <w:r w:rsidRPr="00E40165">
              <w:rPr>
                <w:rFonts w:ascii="Times New Roman" w:hAnsi="Times New Roman"/>
                <w:szCs w:val="22"/>
              </w:rPr>
              <w:t>Înţelegere</w:t>
            </w:r>
          </w:p>
        </w:tc>
        <w:tc>
          <w:tcPr>
            <w:tcW w:w="3013" w:type="dxa"/>
            <w:gridSpan w:val="5"/>
          </w:tcPr>
          <w:p w:rsidR="009D78E3" w:rsidRPr="00E40165" w:rsidRDefault="009D78E3" w:rsidP="003868E0">
            <w:pPr>
              <w:pStyle w:val="LevelAssessment-Heading1"/>
              <w:rPr>
                <w:rFonts w:ascii="Times New Roman" w:hAnsi="Times New Roman"/>
                <w:szCs w:val="22"/>
              </w:rPr>
            </w:pPr>
            <w:r w:rsidRPr="00E40165">
              <w:rPr>
                <w:rFonts w:ascii="Times New Roman" w:hAnsi="Times New Roman"/>
                <w:szCs w:val="22"/>
              </w:rPr>
              <w:t>Vorbire</w:t>
            </w:r>
          </w:p>
        </w:tc>
        <w:tc>
          <w:tcPr>
            <w:tcW w:w="1499" w:type="dxa"/>
            <w:gridSpan w:val="2"/>
          </w:tcPr>
          <w:p w:rsidR="009D78E3" w:rsidRPr="00E40165" w:rsidRDefault="009D78E3" w:rsidP="003868E0">
            <w:pPr>
              <w:pStyle w:val="LevelAssessment-Heading1"/>
              <w:rPr>
                <w:rFonts w:ascii="Times New Roman" w:hAnsi="Times New Roman"/>
                <w:szCs w:val="22"/>
              </w:rPr>
            </w:pPr>
            <w:r w:rsidRPr="00E40165">
              <w:rPr>
                <w:rFonts w:ascii="Times New Roman" w:hAnsi="Times New Roman"/>
                <w:szCs w:val="22"/>
              </w:rPr>
              <w:t>Scriere</w:t>
            </w:r>
          </w:p>
        </w:tc>
      </w:tr>
      <w:tr w:rsidR="009D78E3" w:rsidRPr="00E40165">
        <w:trPr>
          <w:cantSplit/>
        </w:trPr>
        <w:tc>
          <w:tcPr>
            <w:tcW w:w="3115" w:type="dxa"/>
            <w:gridSpan w:val="2"/>
          </w:tcPr>
          <w:p w:rsidR="009D78E3" w:rsidRPr="00E40165" w:rsidRDefault="009D78E3" w:rsidP="003868E0">
            <w:pPr>
              <w:pStyle w:val="CVHeadingLevel"/>
              <w:rPr>
                <w:rFonts w:ascii="Times New Roman" w:hAnsi="Times New Roman"/>
                <w:sz w:val="22"/>
                <w:szCs w:val="22"/>
              </w:rPr>
            </w:pPr>
            <w:r w:rsidRPr="00E40165">
              <w:rPr>
                <w:rFonts w:ascii="Times New Roman" w:hAnsi="Times New Roman"/>
                <w:sz w:val="22"/>
                <w:szCs w:val="22"/>
              </w:rPr>
              <w:t>Nivel european (*)</w:t>
            </w:r>
          </w:p>
        </w:tc>
        <w:tc>
          <w:tcPr>
            <w:tcW w:w="141" w:type="dxa"/>
          </w:tcPr>
          <w:p w:rsidR="009D78E3" w:rsidRPr="00E40165" w:rsidRDefault="009D78E3" w:rsidP="003868E0">
            <w:pPr>
              <w:pStyle w:val="CVNormal"/>
              <w:rPr>
                <w:rFonts w:ascii="Times New Roman" w:hAnsi="Times New Roman"/>
                <w:sz w:val="22"/>
                <w:szCs w:val="22"/>
              </w:rPr>
            </w:pPr>
          </w:p>
        </w:tc>
        <w:tc>
          <w:tcPr>
            <w:tcW w:w="1501" w:type="dxa"/>
            <w:gridSpan w:val="2"/>
          </w:tcPr>
          <w:p w:rsidR="009D78E3" w:rsidRPr="00E40165" w:rsidRDefault="009D78E3" w:rsidP="003868E0">
            <w:pPr>
              <w:pStyle w:val="LevelAssessment-Heading2"/>
              <w:rPr>
                <w:rFonts w:ascii="Times New Roman" w:hAnsi="Times New Roman"/>
                <w:sz w:val="22"/>
                <w:szCs w:val="22"/>
                <w:lang w:val="ro-RO"/>
              </w:rPr>
            </w:pPr>
            <w:r w:rsidRPr="00E40165">
              <w:rPr>
                <w:rFonts w:ascii="Times New Roman" w:hAnsi="Times New Roman"/>
                <w:sz w:val="22"/>
                <w:szCs w:val="22"/>
                <w:lang w:val="ro-RO"/>
              </w:rPr>
              <w:t>Ascultare</w:t>
            </w:r>
          </w:p>
        </w:tc>
        <w:tc>
          <w:tcPr>
            <w:tcW w:w="1503" w:type="dxa"/>
            <w:gridSpan w:val="3"/>
          </w:tcPr>
          <w:p w:rsidR="009D78E3" w:rsidRPr="00E40165" w:rsidRDefault="009D78E3" w:rsidP="003868E0">
            <w:pPr>
              <w:pStyle w:val="LevelAssessment-Heading2"/>
              <w:rPr>
                <w:rFonts w:ascii="Times New Roman" w:hAnsi="Times New Roman"/>
                <w:sz w:val="22"/>
                <w:szCs w:val="22"/>
                <w:lang w:val="ro-RO"/>
              </w:rPr>
            </w:pPr>
            <w:r w:rsidRPr="00E40165">
              <w:rPr>
                <w:rFonts w:ascii="Times New Roman" w:hAnsi="Times New Roman"/>
                <w:sz w:val="22"/>
                <w:szCs w:val="22"/>
                <w:lang w:val="ro-RO"/>
              </w:rPr>
              <w:t>Citire</w:t>
            </w:r>
          </w:p>
        </w:tc>
        <w:tc>
          <w:tcPr>
            <w:tcW w:w="1499" w:type="dxa"/>
            <w:gridSpan w:val="2"/>
          </w:tcPr>
          <w:p w:rsidR="009D78E3" w:rsidRPr="00E40165" w:rsidRDefault="009D78E3" w:rsidP="003868E0">
            <w:pPr>
              <w:pStyle w:val="LevelAssessment-Heading2"/>
              <w:rPr>
                <w:rFonts w:ascii="Times New Roman" w:hAnsi="Times New Roman"/>
                <w:sz w:val="22"/>
                <w:szCs w:val="22"/>
                <w:lang w:val="ro-RO"/>
              </w:rPr>
            </w:pPr>
            <w:r w:rsidRPr="00E40165">
              <w:rPr>
                <w:rFonts w:ascii="Times New Roman" w:hAnsi="Times New Roman"/>
                <w:sz w:val="22"/>
                <w:szCs w:val="22"/>
                <w:lang w:val="ro-RO"/>
              </w:rPr>
              <w:t>Participare la conversaţie</w:t>
            </w:r>
          </w:p>
        </w:tc>
        <w:tc>
          <w:tcPr>
            <w:tcW w:w="1514" w:type="dxa"/>
            <w:gridSpan w:val="3"/>
          </w:tcPr>
          <w:p w:rsidR="009D78E3" w:rsidRPr="00E40165" w:rsidRDefault="009D78E3" w:rsidP="003868E0">
            <w:pPr>
              <w:pStyle w:val="LevelAssessment-Heading2"/>
              <w:rPr>
                <w:rFonts w:ascii="Times New Roman" w:hAnsi="Times New Roman"/>
                <w:sz w:val="22"/>
                <w:szCs w:val="22"/>
                <w:lang w:val="ro-RO"/>
              </w:rPr>
            </w:pPr>
            <w:r w:rsidRPr="00E40165">
              <w:rPr>
                <w:rFonts w:ascii="Times New Roman" w:hAnsi="Times New Roman"/>
                <w:sz w:val="22"/>
                <w:szCs w:val="22"/>
                <w:lang w:val="ro-RO"/>
              </w:rPr>
              <w:t>Discurs oral</w:t>
            </w:r>
          </w:p>
        </w:tc>
        <w:tc>
          <w:tcPr>
            <w:tcW w:w="1499" w:type="dxa"/>
            <w:gridSpan w:val="2"/>
          </w:tcPr>
          <w:p w:rsidR="009D78E3" w:rsidRPr="00E40165" w:rsidRDefault="009D78E3" w:rsidP="003868E0">
            <w:pPr>
              <w:pStyle w:val="BodyText"/>
              <w:jc w:val="center"/>
              <w:rPr>
                <w:rFonts w:ascii="Times New Roman" w:hAnsi="Times New Roman"/>
              </w:rPr>
            </w:pPr>
            <w:r w:rsidRPr="00E40165">
              <w:rPr>
                <w:rFonts w:ascii="Times New Roman" w:hAnsi="Times New Roman"/>
              </w:rPr>
              <w:t>Exprimare scrisă</w:t>
            </w:r>
          </w:p>
        </w:tc>
      </w:tr>
      <w:tr w:rsidR="009D78E3" w:rsidRPr="00E40165">
        <w:trPr>
          <w:cantSplit/>
        </w:trPr>
        <w:tc>
          <w:tcPr>
            <w:tcW w:w="3115" w:type="dxa"/>
            <w:gridSpan w:val="2"/>
          </w:tcPr>
          <w:p w:rsidR="009D78E3" w:rsidRPr="00E40165" w:rsidRDefault="009D78E3" w:rsidP="003868E0">
            <w:pPr>
              <w:pStyle w:val="CVHeadingLanguage"/>
              <w:rPr>
                <w:rFonts w:ascii="Times New Roman" w:hAnsi="Times New Roman"/>
                <w:szCs w:val="22"/>
              </w:rPr>
            </w:pPr>
            <w:r>
              <w:rPr>
                <w:rFonts w:ascii="Times New Roman" w:hAnsi="Times New Roman"/>
                <w:szCs w:val="22"/>
              </w:rPr>
              <w:t>Engleza</w:t>
            </w:r>
          </w:p>
        </w:tc>
        <w:tc>
          <w:tcPr>
            <w:tcW w:w="141" w:type="dxa"/>
          </w:tcPr>
          <w:p w:rsidR="009D78E3" w:rsidRPr="00E40165" w:rsidRDefault="009D78E3" w:rsidP="003868E0">
            <w:pPr>
              <w:pStyle w:val="CVNormal"/>
              <w:rPr>
                <w:rFonts w:ascii="Times New Roman" w:hAnsi="Times New Roman"/>
                <w:sz w:val="22"/>
                <w:szCs w:val="22"/>
              </w:rPr>
            </w:pPr>
          </w:p>
        </w:tc>
        <w:tc>
          <w:tcPr>
            <w:tcW w:w="281" w:type="dxa"/>
            <w:vAlign w:val="center"/>
          </w:tcPr>
          <w:p w:rsidR="009D78E3" w:rsidRPr="00E40165" w:rsidRDefault="009D78E3" w:rsidP="003868E0">
            <w:pPr>
              <w:pStyle w:val="LevelAssessment-Code"/>
              <w:rPr>
                <w:rFonts w:ascii="Times New Roman" w:hAnsi="Times New Roman"/>
                <w:sz w:val="22"/>
                <w:szCs w:val="22"/>
              </w:rPr>
            </w:pPr>
          </w:p>
        </w:tc>
        <w:tc>
          <w:tcPr>
            <w:tcW w:w="1220" w:type="dxa"/>
            <w:vAlign w:val="center"/>
          </w:tcPr>
          <w:p w:rsidR="009D78E3" w:rsidRPr="00E40165" w:rsidRDefault="009D78E3" w:rsidP="003868E0">
            <w:pPr>
              <w:pStyle w:val="LevelAssessment-Description"/>
              <w:rPr>
                <w:rFonts w:ascii="Times New Roman" w:hAnsi="Times New Roman"/>
                <w:sz w:val="22"/>
                <w:szCs w:val="22"/>
              </w:rPr>
            </w:pPr>
            <w:r>
              <w:rPr>
                <w:rFonts w:ascii="Times New Roman" w:hAnsi="Times New Roman"/>
                <w:sz w:val="22"/>
                <w:szCs w:val="22"/>
              </w:rPr>
              <w:t>C1</w:t>
            </w:r>
          </w:p>
        </w:tc>
        <w:tc>
          <w:tcPr>
            <w:tcW w:w="279" w:type="dxa"/>
            <w:vAlign w:val="center"/>
          </w:tcPr>
          <w:p w:rsidR="009D78E3" w:rsidRPr="00E40165" w:rsidRDefault="009D78E3" w:rsidP="003868E0">
            <w:pPr>
              <w:pStyle w:val="LevelAssessment-Code"/>
              <w:rPr>
                <w:rFonts w:ascii="Times New Roman" w:hAnsi="Times New Roman"/>
                <w:sz w:val="22"/>
                <w:szCs w:val="22"/>
              </w:rPr>
            </w:pPr>
          </w:p>
        </w:tc>
        <w:tc>
          <w:tcPr>
            <w:tcW w:w="1224" w:type="dxa"/>
            <w:gridSpan w:val="2"/>
            <w:vAlign w:val="center"/>
          </w:tcPr>
          <w:p w:rsidR="009D78E3" w:rsidRPr="00E40165" w:rsidRDefault="009D78E3" w:rsidP="003868E0">
            <w:pPr>
              <w:pStyle w:val="LevelAssessment-Description"/>
              <w:rPr>
                <w:rFonts w:ascii="Times New Roman" w:hAnsi="Times New Roman"/>
                <w:sz w:val="22"/>
                <w:szCs w:val="22"/>
              </w:rPr>
            </w:pPr>
            <w:r>
              <w:rPr>
                <w:rFonts w:ascii="Times New Roman" w:hAnsi="Times New Roman"/>
                <w:sz w:val="22"/>
                <w:szCs w:val="22"/>
              </w:rPr>
              <w:t>C1</w:t>
            </w:r>
          </w:p>
        </w:tc>
        <w:tc>
          <w:tcPr>
            <w:tcW w:w="276" w:type="dxa"/>
            <w:vAlign w:val="center"/>
          </w:tcPr>
          <w:p w:rsidR="009D78E3" w:rsidRPr="00E40165" w:rsidRDefault="009D78E3" w:rsidP="003868E0">
            <w:pPr>
              <w:pStyle w:val="LevelAssessment-Code"/>
              <w:rPr>
                <w:rFonts w:ascii="Times New Roman" w:hAnsi="Times New Roman"/>
                <w:sz w:val="22"/>
                <w:szCs w:val="22"/>
              </w:rPr>
            </w:pPr>
          </w:p>
        </w:tc>
        <w:tc>
          <w:tcPr>
            <w:tcW w:w="1223" w:type="dxa"/>
            <w:vAlign w:val="center"/>
          </w:tcPr>
          <w:p w:rsidR="009D78E3" w:rsidRPr="00E40165" w:rsidRDefault="009D78E3" w:rsidP="003868E0">
            <w:pPr>
              <w:pStyle w:val="LevelAssessment-Description"/>
              <w:rPr>
                <w:rFonts w:ascii="Times New Roman" w:hAnsi="Times New Roman"/>
                <w:sz w:val="22"/>
                <w:szCs w:val="22"/>
              </w:rPr>
            </w:pPr>
            <w:r>
              <w:rPr>
                <w:rFonts w:ascii="Times New Roman" w:hAnsi="Times New Roman"/>
                <w:sz w:val="22"/>
                <w:szCs w:val="22"/>
              </w:rPr>
              <w:t>B1</w:t>
            </w:r>
          </w:p>
        </w:tc>
        <w:tc>
          <w:tcPr>
            <w:tcW w:w="277" w:type="dxa"/>
            <w:gridSpan w:val="2"/>
            <w:vAlign w:val="center"/>
          </w:tcPr>
          <w:p w:rsidR="009D78E3" w:rsidRPr="00E40165" w:rsidRDefault="009D78E3" w:rsidP="003868E0">
            <w:pPr>
              <w:pStyle w:val="LevelAssessment-Code"/>
              <w:rPr>
                <w:rFonts w:ascii="Times New Roman" w:hAnsi="Times New Roman"/>
                <w:sz w:val="22"/>
                <w:szCs w:val="22"/>
              </w:rPr>
            </w:pPr>
          </w:p>
        </w:tc>
        <w:tc>
          <w:tcPr>
            <w:tcW w:w="1237" w:type="dxa"/>
            <w:vAlign w:val="center"/>
          </w:tcPr>
          <w:p w:rsidR="009D78E3" w:rsidRPr="00E40165" w:rsidRDefault="009D78E3" w:rsidP="003868E0">
            <w:pPr>
              <w:pStyle w:val="LevelAssessment-Description"/>
              <w:rPr>
                <w:rFonts w:ascii="Times New Roman" w:hAnsi="Times New Roman"/>
                <w:sz w:val="22"/>
                <w:szCs w:val="22"/>
              </w:rPr>
            </w:pPr>
            <w:r>
              <w:rPr>
                <w:rFonts w:ascii="Times New Roman" w:hAnsi="Times New Roman"/>
                <w:sz w:val="22"/>
                <w:szCs w:val="22"/>
              </w:rPr>
              <w:t>B1</w:t>
            </w:r>
          </w:p>
        </w:tc>
        <w:tc>
          <w:tcPr>
            <w:tcW w:w="263" w:type="dxa"/>
            <w:vAlign w:val="center"/>
          </w:tcPr>
          <w:p w:rsidR="009D78E3" w:rsidRPr="00E40165" w:rsidRDefault="009D78E3" w:rsidP="003868E0">
            <w:pPr>
              <w:pStyle w:val="LevelAssessment-Code"/>
              <w:rPr>
                <w:rFonts w:ascii="Times New Roman" w:hAnsi="Times New Roman"/>
                <w:sz w:val="22"/>
                <w:szCs w:val="22"/>
              </w:rPr>
            </w:pPr>
          </w:p>
        </w:tc>
        <w:tc>
          <w:tcPr>
            <w:tcW w:w="1236" w:type="dxa"/>
            <w:vAlign w:val="center"/>
          </w:tcPr>
          <w:p w:rsidR="009D78E3" w:rsidRPr="00E40165" w:rsidRDefault="009D78E3" w:rsidP="003868E0">
            <w:pPr>
              <w:pStyle w:val="LevelAssessment-Description"/>
              <w:rPr>
                <w:rFonts w:ascii="Times New Roman" w:hAnsi="Times New Roman"/>
                <w:sz w:val="22"/>
                <w:szCs w:val="22"/>
              </w:rPr>
            </w:pPr>
            <w:r>
              <w:rPr>
                <w:rFonts w:ascii="Times New Roman" w:hAnsi="Times New Roman"/>
                <w:sz w:val="22"/>
                <w:szCs w:val="22"/>
              </w:rPr>
              <w:t>B1</w:t>
            </w:r>
          </w:p>
        </w:tc>
      </w:tr>
      <w:tr w:rsidR="009D78E3" w:rsidRPr="00E40165">
        <w:trPr>
          <w:cantSplit/>
        </w:trPr>
        <w:tc>
          <w:tcPr>
            <w:tcW w:w="3115" w:type="dxa"/>
            <w:gridSpan w:val="2"/>
          </w:tcPr>
          <w:p w:rsidR="009D78E3" w:rsidRPr="00E40165" w:rsidRDefault="009D78E3" w:rsidP="003868E0">
            <w:pPr>
              <w:pStyle w:val="CVNormal"/>
              <w:rPr>
                <w:rFonts w:ascii="Times New Roman" w:hAnsi="Times New Roman"/>
                <w:sz w:val="22"/>
                <w:szCs w:val="22"/>
              </w:rPr>
            </w:pPr>
          </w:p>
        </w:tc>
        <w:tc>
          <w:tcPr>
            <w:tcW w:w="7657" w:type="dxa"/>
            <w:gridSpan w:val="13"/>
            <w:tcMar>
              <w:top w:w="0" w:type="dxa"/>
              <w:bottom w:w="113" w:type="dxa"/>
            </w:tcMar>
          </w:tcPr>
          <w:p w:rsidR="009D78E3" w:rsidRPr="00E40165" w:rsidRDefault="009D78E3" w:rsidP="003868E0">
            <w:pPr>
              <w:pStyle w:val="LevelAssessment-Note"/>
              <w:rPr>
                <w:rFonts w:ascii="Times New Roman" w:hAnsi="Times New Roman"/>
                <w:sz w:val="22"/>
                <w:szCs w:val="22"/>
              </w:rPr>
            </w:pPr>
            <w:r w:rsidRPr="00E40165">
              <w:rPr>
                <w:rFonts w:ascii="Times New Roman" w:hAnsi="Times New Roman"/>
                <w:sz w:val="22"/>
                <w:szCs w:val="22"/>
              </w:rPr>
              <w:t>(*) Nivelul Cadrului European Comun de Referinţă Pentru Limbi Străine</w:t>
            </w:r>
          </w:p>
        </w:tc>
      </w:tr>
      <w:tr w:rsidR="009D78E3" w:rsidRPr="00E40165">
        <w:trPr>
          <w:cantSplit/>
        </w:trPr>
        <w:tc>
          <w:tcPr>
            <w:tcW w:w="3115" w:type="dxa"/>
            <w:gridSpan w:val="2"/>
          </w:tcPr>
          <w:p w:rsidR="009D78E3" w:rsidRPr="00E40165" w:rsidRDefault="009D78E3" w:rsidP="003868E0">
            <w:pPr>
              <w:pStyle w:val="CVSpacer"/>
              <w:rPr>
                <w:rFonts w:ascii="Times New Roman" w:hAnsi="Times New Roman"/>
                <w:sz w:val="22"/>
                <w:szCs w:val="22"/>
              </w:rPr>
            </w:pPr>
          </w:p>
        </w:tc>
        <w:tc>
          <w:tcPr>
            <w:tcW w:w="7657" w:type="dxa"/>
            <w:gridSpan w:val="13"/>
          </w:tcPr>
          <w:p w:rsidR="009D78E3" w:rsidRPr="00E40165" w:rsidRDefault="009D78E3" w:rsidP="003868E0">
            <w:pPr>
              <w:pStyle w:val="CVSpacer"/>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3868E0">
            <w:pPr>
              <w:pStyle w:val="CVHeading2-FirstLine"/>
              <w:spacing w:before="0"/>
              <w:rPr>
                <w:rFonts w:ascii="Times New Roman" w:hAnsi="Times New Roman"/>
                <w:szCs w:val="22"/>
              </w:rPr>
            </w:pPr>
            <w:r w:rsidRPr="00E40165">
              <w:rPr>
                <w:rFonts w:ascii="Times New Roman" w:hAnsi="Times New Roman"/>
                <w:szCs w:val="22"/>
              </w:rPr>
              <w:t>Competenţe şi abilităţi sociale</w:t>
            </w:r>
          </w:p>
        </w:tc>
        <w:tc>
          <w:tcPr>
            <w:tcW w:w="7657" w:type="dxa"/>
            <w:gridSpan w:val="13"/>
          </w:tcPr>
          <w:p w:rsidR="009D78E3" w:rsidRPr="00E57717" w:rsidRDefault="009D78E3" w:rsidP="00E57717">
            <w:pPr>
              <w:pStyle w:val="CVNormal"/>
              <w:rPr>
                <w:rFonts w:ascii="Times New Roman" w:hAnsi="Times New Roman"/>
                <w:sz w:val="22"/>
                <w:szCs w:val="22"/>
              </w:rPr>
            </w:pPr>
            <w:r>
              <w:rPr>
                <w:rFonts w:ascii="Times New Roman" w:hAnsi="Times New Roman"/>
                <w:sz w:val="22"/>
                <w:szCs w:val="22"/>
              </w:rPr>
              <w:t>-</w:t>
            </w:r>
            <w:r w:rsidRPr="00E57717">
              <w:rPr>
                <w:rFonts w:ascii="Times New Roman" w:hAnsi="Times New Roman"/>
                <w:sz w:val="22"/>
                <w:szCs w:val="22"/>
              </w:rPr>
              <w:t>spirit de echipa: am experienta muncii in echipa inca din facultate, cand am participat la activitatile din cadrul proiectelor practice si de cercetare derulate in cadrul facultatii</w:t>
            </w:r>
          </w:p>
          <w:p w:rsidR="009D78E3" w:rsidRPr="00E40165" w:rsidRDefault="009D78E3" w:rsidP="00E57717">
            <w:pPr>
              <w:pStyle w:val="CVNormal"/>
              <w:rPr>
                <w:rFonts w:ascii="Times New Roman" w:hAnsi="Times New Roman"/>
                <w:sz w:val="22"/>
                <w:szCs w:val="22"/>
              </w:rPr>
            </w:pPr>
            <w:r>
              <w:rPr>
                <w:rFonts w:ascii="Times New Roman" w:hAnsi="Times New Roman"/>
                <w:sz w:val="22"/>
                <w:szCs w:val="22"/>
              </w:rPr>
              <w:t>-</w:t>
            </w:r>
            <w:r w:rsidRPr="00E57717">
              <w:rPr>
                <w:rFonts w:ascii="Times New Roman" w:hAnsi="Times New Roman"/>
                <w:sz w:val="22"/>
                <w:szCs w:val="22"/>
              </w:rPr>
              <w:t>bune competenţe de comunicare dobândite prin experienţa proprie de inginer consultant instalatii de incalzire si elaborator de studii de impact</w:t>
            </w:r>
          </w:p>
        </w:tc>
      </w:tr>
      <w:tr w:rsidR="009D78E3" w:rsidRPr="00E40165">
        <w:trPr>
          <w:cantSplit/>
        </w:trPr>
        <w:tc>
          <w:tcPr>
            <w:tcW w:w="3115" w:type="dxa"/>
            <w:gridSpan w:val="2"/>
          </w:tcPr>
          <w:p w:rsidR="009D78E3" w:rsidRPr="00E40165" w:rsidRDefault="009D78E3" w:rsidP="003868E0">
            <w:pPr>
              <w:pStyle w:val="CVSpacer"/>
              <w:rPr>
                <w:rFonts w:ascii="Times New Roman" w:hAnsi="Times New Roman"/>
                <w:sz w:val="22"/>
                <w:szCs w:val="22"/>
              </w:rPr>
            </w:pPr>
          </w:p>
        </w:tc>
        <w:tc>
          <w:tcPr>
            <w:tcW w:w="7657" w:type="dxa"/>
            <w:gridSpan w:val="13"/>
          </w:tcPr>
          <w:p w:rsidR="009D78E3" w:rsidRPr="00E40165" w:rsidRDefault="009D78E3" w:rsidP="003868E0">
            <w:pPr>
              <w:pStyle w:val="CVSpacer"/>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3868E0">
            <w:pPr>
              <w:pStyle w:val="CVHeading2-FirstLine"/>
              <w:rPr>
                <w:rFonts w:ascii="Times New Roman" w:hAnsi="Times New Roman"/>
                <w:szCs w:val="22"/>
              </w:rPr>
            </w:pPr>
            <w:r w:rsidRPr="00E40165">
              <w:rPr>
                <w:rFonts w:ascii="Times New Roman" w:hAnsi="Times New Roman"/>
                <w:szCs w:val="22"/>
              </w:rPr>
              <w:t>Competenţe şi aptitudini tehnice</w:t>
            </w:r>
          </w:p>
        </w:tc>
        <w:tc>
          <w:tcPr>
            <w:tcW w:w="7657" w:type="dxa"/>
            <w:gridSpan w:val="13"/>
          </w:tcPr>
          <w:p w:rsidR="009D78E3" w:rsidRPr="00E40165" w:rsidRDefault="009D78E3" w:rsidP="003868E0">
            <w:pPr>
              <w:pStyle w:val="CVNormal"/>
              <w:rPr>
                <w:rFonts w:ascii="Times New Roman" w:hAnsi="Times New Roman"/>
                <w:sz w:val="22"/>
                <w:szCs w:val="22"/>
              </w:rPr>
            </w:pPr>
            <w:r>
              <w:rPr>
                <w:rFonts w:ascii="Times New Roman" w:hAnsi="Times New Roman"/>
                <w:sz w:val="22"/>
                <w:szCs w:val="22"/>
              </w:rPr>
              <w:t>-</w:t>
            </w:r>
            <w:r w:rsidRPr="00E57717">
              <w:rPr>
                <w:rFonts w:ascii="Times New Roman" w:hAnsi="Times New Roman"/>
                <w:sz w:val="22"/>
                <w:szCs w:val="22"/>
              </w:rPr>
              <w:t>operarea diverselor aparate si instrumente de masurare a noxelor in situ</w:t>
            </w:r>
          </w:p>
        </w:tc>
      </w:tr>
      <w:tr w:rsidR="009D78E3" w:rsidRPr="00E40165">
        <w:trPr>
          <w:cantSplit/>
        </w:trPr>
        <w:tc>
          <w:tcPr>
            <w:tcW w:w="3115" w:type="dxa"/>
            <w:gridSpan w:val="2"/>
          </w:tcPr>
          <w:p w:rsidR="009D78E3" w:rsidRPr="00E40165" w:rsidRDefault="009D78E3" w:rsidP="003868E0">
            <w:pPr>
              <w:pStyle w:val="CVSpacer"/>
              <w:rPr>
                <w:rFonts w:ascii="Times New Roman" w:hAnsi="Times New Roman"/>
                <w:sz w:val="22"/>
                <w:szCs w:val="22"/>
              </w:rPr>
            </w:pPr>
          </w:p>
        </w:tc>
        <w:tc>
          <w:tcPr>
            <w:tcW w:w="7657" w:type="dxa"/>
            <w:gridSpan w:val="13"/>
          </w:tcPr>
          <w:p w:rsidR="009D78E3" w:rsidRPr="00E40165" w:rsidRDefault="009D78E3" w:rsidP="003868E0">
            <w:pPr>
              <w:pStyle w:val="CVSpacer"/>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E57717">
            <w:pPr>
              <w:pStyle w:val="CVHeading2-FirstLine"/>
              <w:rPr>
                <w:rFonts w:ascii="Times New Roman" w:hAnsi="Times New Roman"/>
                <w:szCs w:val="22"/>
              </w:rPr>
            </w:pPr>
            <w:r w:rsidRPr="00E40165">
              <w:rPr>
                <w:rFonts w:ascii="Times New Roman" w:hAnsi="Times New Roman"/>
                <w:szCs w:val="22"/>
              </w:rPr>
              <w:t>Competenţe şi aptitudini de utilizare a calculatorului</w:t>
            </w:r>
          </w:p>
        </w:tc>
        <w:tc>
          <w:tcPr>
            <w:tcW w:w="7657" w:type="dxa"/>
            <w:gridSpan w:val="13"/>
          </w:tcPr>
          <w:p w:rsidR="009D78E3" w:rsidRPr="00E57717" w:rsidRDefault="009D78E3" w:rsidP="00E57717">
            <w:pPr>
              <w:pStyle w:val="CVNormal"/>
              <w:rPr>
                <w:rFonts w:ascii="Times New Roman" w:hAnsi="Times New Roman"/>
                <w:sz w:val="22"/>
                <w:szCs w:val="22"/>
              </w:rPr>
            </w:pPr>
            <w:r>
              <w:rPr>
                <w:rFonts w:ascii="Times New Roman" w:hAnsi="Times New Roman"/>
                <w:sz w:val="22"/>
                <w:szCs w:val="22"/>
              </w:rPr>
              <w:t>-</w:t>
            </w:r>
            <w:r w:rsidRPr="00E57717">
              <w:rPr>
                <w:rFonts w:ascii="Times New Roman" w:hAnsi="Times New Roman"/>
                <w:sz w:val="22"/>
                <w:szCs w:val="22"/>
              </w:rPr>
              <w:t>o bună cunoaştere a instrumentelor Microsoft Office™</w:t>
            </w:r>
          </w:p>
        </w:tc>
      </w:tr>
      <w:tr w:rsidR="009D78E3" w:rsidRPr="00E40165">
        <w:trPr>
          <w:cantSplit/>
        </w:trPr>
        <w:tc>
          <w:tcPr>
            <w:tcW w:w="3115" w:type="dxa"/>
            <w:gridSpan w:val="2"/>
          </w:tcPr>
          <w:p w:rsidR="009D78E3" w:rsidRPr="00E40165" w:rsidRDefault="009D78E3" w:rsidP="00E57717">
            <w:pPr>
              <w:pStyle w:val="CVSpacer"/>
              <w:rPr>
                <w:rFonts w:ascii="Times New Roman" w:hAnsi="Times New Roman"/>
                <w:sz w:val="22"/>
                <w:szCs w:val="22"/>
              </w:rPr>
            </w:pPr>
          </w:p>
        </w:tc>
        <w:tc>
          <w:tcPr>
            <w:tcW w:w="7657" w:type="dxa"/>
            <w:gridSpan w:val="13"/>
          </w:tcPr>
          <w:p w:rsidR="009D78E3" w:rsidRPr="00E40165" w:rsidRDefault="009D78E3" w:rsidP="00E57717">
            <w:pPr>
              <w:pStyle w:val="CVSpacer"/>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E57717">
            <w:pPr>
              <w:pStyle w:val="CVHeading2-FirstLine"/>
              <w:rPr>
                <w:rFonts w:ascii="Times New Roman" w:hAnsi="Times New Roman"/>
                <w:szCs w:val="22"/>
              </w:rPr>
            </w:pPr>
            <w:r w:rsidRPr="00E40165">
              <w:rPr>
                <w:rFonts w:ascii="Times New Roman" w:hAnsi="Times New Roman"/>
                <w:szCs w:val="22"/>
              </w:rPr>
              <w:t>Permis(e) de conducere</w:t>
            </w:r>
          </w:p>
        </w:tc>
        <w:tc>
          <w:tcPr>
            <w:tcW w:w="7657" w:type="dxa"/>
            <w:gridSpan w:val="13"/>
          </w:tcPr>
          <w:p w:rsidR="009D78E3" w:rsidRPr="00E40165" w:rsidRDefault="009D78E3" w:rsidP="00E57717">
            <w:pPr>
              <w:pStyle w:val="CVNormal"/>
              <w:rPr>
                <w:rFonts w:ascii="Times New Roman" w:hAnsi="Times New Roman"/>
                <w:sz w:val="22"/>
                <w:szCs w:val="22"/>
              </w:rPr>
            </w:pPr>
            <w:r>
              <w:rPr>
                <w:rFonts w:ascii="Times New Roman" w:hAnsi="Times New Roman"/>
                <w:sz w:val="22"/>
                <w:szCs w:val="22"/>
              </w:rPr>
              <w:t>Detin permis de conducere categoria B</w:t>
            </w:r>
          </w:p>
        </w:tc>
      </w:tr>
      <w:tr w:rsidR="009D78E3" w:rsidRPr="00E40165">
        <w:trPr>
          <w:cantSplit/>
        </w:trPr>
        <w:tc>
          <w:tcPr>
            <w:tcW w:w="3115" w:type="dxa"/>
            <w:gridSpan w:val="2"/>
          </w:tcPr>
          <w:p w:rsidR="009D78E3" w:rsidRPr="00E40165" w:rsidRDefault="009D78E3" w:rsidP="00E57717">
            <w:pPr>
              <w:pStyle w:val="CVSpacer"/>
              <w:rPr>
                <w:rFonts w:ascii="Times New Roman" w:hAnsi="Times New Roman"/>
                <w:sz w:val="22"/>
                <w:szCs w:val="22"/>
              </w:rPr>
            </w:pPr>
          </w:p>
        </w:tc>
        <w:tc>
          <w:tcPr>
            <w:tcW w:w="7657" w:type="dxa"/>
            <w:gridSpan w:val="13"/>
          </w:tcPr>
          <w:p w:rsidR="009D78E3" w:rsidRPr="00E40165" w:rsidRDefault="009D78E3" w:rsidP="00E57717">
            <w:pPr>
              <w:pStyle w:val="CVSpacer"/>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E57717">
            <w:pPr>
              <w:pStyle w:val="CVHeading1"/>
              <w:rPr>
                <w:rFonts w:ascii="Times New Roman" w:hAnsi="Times New Roman"/>
                <w:sz w:val="22"/>
                <w:szCs w:val="22"/>
              </w:rPr>
            </w:pPr>
            <w:r w:rsidRPr="00E40165">
              <w:rPr>
                <w:rFonts w:ascii="Times New Roman" w:hAnsi="Times New Roman"/>
                <w:sz w:val="22"/>
                <w:szCs w:val="22"/>
              </w:rPr>
              <w:t>Informaţii suplimentare</w:t>
            </w:r>
          </w:p>
        </w:tc>
        <w:tc>
          <w:tcPr>
            <w:tcW w:w="7657" w:type="dxa"/>
            <w:gridSpan w:val="13"/>
          </w:tcPr>
          <w:p w:rsidR="009D78E3" w:rsidRPr="00E40165" w:rsidRDefault="009D78E3" w:rsidP="00E57717">
            <w:pPr>
              <w:pStyle w:val="CVNormal"/>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9632BC">
            <w:pPr>
              <w:pStyle w:val="CVSpacer"/>
              <w:jc w:val="right"/>
              <w:rPr>
                <w:rFonts w:ascii="Times New Roman" w:hAnsi="Times New Roman"/>
                <w:sz w:val="22"/>
                <w:szCs w:val="22"/>
              </w:rPr>
            </w:pPr>
            <w:r>
              <w:rPr>
                <w:rFonts w:ascii="Times New Roman" w:hAnsi="Times New Roman"/>
                <w:sz w:val="22"/>
                <w:szCs w:val="22"/>
              </w:rPr>
              <w:t>Cursuri de instruire</w:t>
            </w:r>
          </w:p>
        </w:tc>
        <w:tc>
          <w:tcPr>
            <w:tcW w:w="7657" w:type="dxa"/>
            <w:gridSpan w:val="13"/>
          </w:tcPr>
          <w:p w:rsidR="009D78E3" w:rsidRPr="00E40165" w:rsidRDefault="009D78E3" w:rsidP="00E57717">
            <w:pPr>
              <w:pStyle w:val="CVSpacer"/>
              <w:rPr>
                <w:rFonts w:ascii="Times New Roman" w:hAnsi="Times New Roman"/>
                <w:sz w:val="22"/>
                <w:szCs w:val="22"/>
              </w:rPr>
            </w:pPr>
          </w:p>
        </w:tc>
      </w:tr>
      <w:tr w:rsidR="009D78E3" w:rsidRPr="00E40165">
        <w:trPr>
          <w:cantSplit/>
        </w:trPr>
        <w:tc>
          <w:tcPr>
            <w:tcW w:w="3115" w:type="dxa"/>
            <w:gridSpan w:val="2"/>
          </w:tcPr>
          <w:p w:rsidR="009D78E3" w:rsidRPr="00E40165" w:rsidRDefault="009D78E3" w:rsidP="009632BC">
            <w:pPr>
              <w:pStyle w:val="CVNormal"/>
              <w:jc w:val="right"/>
              <w:rPr>
                <w:rFonts w:ascii="Times New Roman" w:hAnsi="Times New Roman"/>
                <w:sz w:val="22"/>
                <w:szCs w:val="22"/>
              </w:rPr>
            </w:pPr>
            <w:r w:rsidRPr="009632BC">
              <w:rPr>
                <w:rFonts w:ascii="Times New Roman" w:hAnsi="Times New Roman"/>
                <w:sz w:val="22"/>
                <w:szCs w:val="22"/>
              </w:rPr>
              <w:t>16-17.05.2001</w:t>
            </w:r>
          </w:p>
        </w:tc>
        <w:tc>
          <w:tcPr>
            <w:tcW w:w="7657" w:type="dxa"/>
            <w:gridSpan w:val="13"/>
          </w:tcPr>
          <w:p w:rsidR="009D78E3" w:rsidRPr="009632BC" w:rsidRDefault="009D78E3" w:rsidP="009632BC">
            <w:pPr>
              <w:pStyle w:val="CVNormal"/>
              <w:rPr>
                <w:rFonts w:ascii="Times New Roman" w:hAnsi="Times New Roman"/>
                <w:sz w:val="22"/>
                <w:szCs w:val="22"/>
              </w:rPr>
            </w:pPr>
            <w:r w:rsidRPr="009632BC">
              <w:rPr>
                <w:rFonts w:ascii="Times New Roman" w:hAnsi="Times New Roman"/>
                <w:sz w:val="22"/>
                <w:szCs w:val="22"/>
              </w:rPr>
              <w:t>„Prevenirea expunerii la noxe ocupationale si ambientale”</w:t>
            </w:r>
          </w:p>
          <w:p w:rsidR="009D78E3" w:rsidRPr="009632BC" w:rsidRDefault="009D78E3" w:rsidP="009632BC">
            <w:pPr>
              <w:pStyle w:val="CVNormal"/>
              <w:rPr>
                <w:rFonts w:ascii="Times New Roman" w:hAnsi="Times New Roman"/>
                <w:sz w:val="22"/>
                <w:szCs w:val="22"/>
              </w:rPr>
            </w:pPr>
            <w:r w:rsidRPr="009632BC">
              <w:rPr>
                <w:rFonts w:ascii="Times New Roman" w:hAnsi="Times New Roman"/>
                <w:sz w:val="22"/>
                <w:szCs w:val="22"/>
              </w:rPr>
              <w:t>Asociatia Romana de Igiena Ocupationala, Iasi</w:t>
            </w:r>
          </w:p>
          <w:p w:rsidR="009D78E3" w:rsidRPr="00E40165" w:rsidRDefault="009D78E3" w:rsidP="009632BC">
            <w:pPr>
              <w:pStyle w:val="CVNormal"/>
              <w:rPr>
                <w:rFonts w:ascii="Times New Roman" w:hAnsi="Times New Roman"/>
                <w:sz w:val="22"/>
                <w:szCs w:val="22"/>
              </w:rPr>
            </w:pPr>
            <w:r w:rsidRPr="009632BC">
              <w:rPr>
                <w:rFonts w:ascii="Times New Roman" w:hAnsi="Times New Roman"/>
                <w:sz w:val="22"/>
                <w:szCs w:val="22"/>
              </w:rPr>
              <w:t>Cod 2-8 Evaluari cu privire la praf, zgomot, vibratii. Monitoring toxicologic.</w:t>
            </w:r>
          </w:p>
        </w:tc>
      </w:tr>
      <w:tr w:rsidR="009D78E3" w:rsidRPr="00E40165">
        <w:trPr>
          <w:cantSplit/>
        </w:trPr>
        <w:tc>
          <w:tcPr>
            <w:tcW w:w="3115" w:type="dxa"/>
            <w:gridSpan w:val="2"/>
          </w:tcPr>
          <w:p w:rsidR="009D78E3" w:rsidRPr="00E40165" w:rsidRDefault="009D78E3" w:rsidP="009632BC">
            <w:pPr>
              <w:pStyle w:val="CVNormal"/>
              <w:jc w:val="right"/>
              <w:rPr>
                <w:rFonts w:ascii="Times New Roman" w:hAnsi="Times New Roman"/>
                <w:sz w:val="22"/>
                <w:szCs w:val="22"/>
              </w:rPr>
            </w:pPr>
            <w:r w:rsidRPr="009632BC">
              <w:rPr>
                <w:rFonts w:ascii="Times New Roman" w:hAnsi="Times New Roman"/>
                <w:sz w:val="22"/>
                <w:szCs w:val="22"/>
              </w:rPr>
              <w:t>16-17.05.2002</w:t>
            </w:r>
          </w:p>
        </w:tc>
        <w:tc>
          <w:tcPr>
            <w:tcW w:w="7657" w:type="dxa"/>
            <w:gridSpan w:val="13"/>
          </w:tcPr>
          <w:p w:rsidR="009D78E3" w:rsidRPr="009632BC" w:rsidRDefault="009D78E3" w:rsidP="009632BC">
            <w:pPr>
              <w:pStyle w:val="CVNormal"/>
              <w:rPr>
                <w:rFonts w:ascii="Times New Roman" w:hAnsi="Times New Roman"/>
                <w:sz w:val="22"/>
                <w:szCs w:val="22"/>
              </w:rPr>
            </w:pPr>
            <w:r w:rsidRPr="009632BC">
              <w:rPr>
                <w:rFonts w:ascii="Times New Roman" w:hAnsi="Times New Roman"/>
                <w:sz w:val="22"/>
                <w:szCs w:val="22"/>
              </w:rPr>
              <w:t>Pregatire, transfer de experienta in igiena ocupationala si de mediu</w:t>
            </w:r>
          </w:p>
          <w:p w:rsidR="009D78E3" w:rsidRPr="009632BC" w:rsidRDefault="009D78E3" w:rsidP="009632BC">
            <w:pPr>
              <w:pStyle w:val="CVNormal"/>
              <w:rPr>
                <w:rFonts w:ascii="Times New Roman" w:hAnsi="Times New Roman"/>
                <w:sz w:val="22"/>
                <w:szCs w:val="22"/>
              </w:rPr>
            </w:pPr>
            <w:r w:rsidRPr="009632BC">
              <w:rPr>
                <w:rFonts w:ascii="Times New Roman" w:hAnsi="Times New Roman"/>
                <w:sz w:val="22"/>
                <w:szCs w:val="22"/>
              </w:rPr>
              <w:t>Asociatia Romana de Igiena Ocupationala, Iasi</w:t>
            </w:r>
          </w:p>
          <w:p w:rsidR="009D78E3" w:rsidRPr="00E40165" w:rsidRDefault="009D78E3" w:rsidP="009632BC">
            <w:pPr>
              <w:pStyle w:val="CVNormal"/>
              <w:rPr>
                <w:rFonts w:ascii="Times New Roman" w:hAnsi="Times New Roman"/>
                <w:sz w:val="22"/>
                <w:szCs w:val="22"/>
              </w:rPr>
            </w:pPr>
            <w:r w:rsidRPr="009632BC">
              <w:rPr>
                <w:rFonts w:ascii="Times New Roman" w:hAnsi="Times New Roman"/>
                <w:sz w:val="22"/>
                <w:szCs w:val="22"/>
              </w:rPr>
              <w:t>Cod 2-8 Tehnologia informatiei de mediu.</w:t>
            </w:r>
          </w:p>
        </w:tc>
      </w:tr>
      <w:tr w:rsidR="009D78E3" w:rsidRPr="00E40165">
        <w:trPr>
          <w:cantSplit/>
        </w:trPr>
        <w:tc>
          <w:tcPr>
            <w:tcW w:w="3115" w:type="dxa"/>
            <w:gridSpan w:val="2"/>
          </w:tcPr>
          <w:p w:rsidR="009D78E3" w:rsidRPr="00E40165" w:rsidRDefault="009D78E3" w:rsidP="00446CC8">
            <w:pPr>
              <w:pStyle w:val="CVNormal"/>
              <w:jc w:val="right"/>
              <w:rPr>
                <w:rFonts w:ascii="Times New Roman" w:hAnsi="Times New Roman"/>
                <w:sz w:val="22"/>
                <w:szCs w:val="22"/>
              </w:rPr>
            </w:pPr>
            <w:r w:rsidRPr="00446CC8">
              <w:rPr>
                <w:rFonts w:ascii="Times New Roman" w:hAnsi="Times New Roman"/>
                <w:sz w:val="22"/>
                <w:szCs w:val="22"/>
              </w:rPr>
              <w:t>11.006-12.2006</w:t>
            </w:r>
          </w:p>
        </w:tc>
        <w:tc>
          <w:tcPr>
            <w:tcW w:w="7657" w:type="dxa"/>
            <w:gridSpan w:val="13"/>
          </w:tcPr>
          <w:p w:rsidR="009D78E3" w:rsidRPr="00446CC8" w:rsidRDefault="009D78E3" w:rsidP="00446CC8">
            <w:pPr>
              <w:pStyle w:val="CVNormal"/>
              <w:rPr>
                <w:rFonts w:ascii="Times New Roman" w:hAnsi="Times New Roman"/>
                <w:sz w:val="22"/>
                <w:szCs w:val="22"/>
              </w:rPr>
            </w:pPr>
            <w:r w:rsidRPr="00446CC8">
              <w:rPr>
                <w:rFonts w:ascii="Times New Roman" w:hAnsi="Times New Roman"/>
                <w:sz w:val="22"/>
                <w:szCs w:val="22"/>
              </w:rPr>
              <w:t>Pregatire, transfer de experienta in igiena ocupationala si de mediu</w:t>
            </w:r>
          </w:p>
          <w:p w:rsidR="009D78E3" w:rsidRPr="00E40165" w:rsidRDefault="009D78E3" w:rsidP="00446CC8">
            <w:pPr>
              <w:pStyle w:val="CVNormal"/>
              <w:rPr>
                <w:rFonts w:ascii="Times New Roman" w:hAnsi="Times New Roman"/>
                <w:sz w:val="22"/>
                <w:szCs w:val="22"/>
              </w:rPr>
            </w:pPr>
            <w:r w:rsidRPr="00446CC8">
              <w:rPr>
                <w:rFonts w:ascii="Times New Roman" w:hAnsi="Times New Roman"/>
                <w:sz w:val="22"/>
                <w:szCs w:val="22"/>
              </w:rPr>
              <w:t>SC PRIVILEG MAXIMUS SRL</w:t>
            </w:r>
          </w:p>
        </w:tc>
      </w:tr>
    </w:tbl>
    <w:p w:rsidR="009D78E3" w:rsidRDefault="009D78E3"/>
    <w:p w:rsidR="009D78E3" w:rsidRDefault="009D78E3"/>
    <w:p w:rsidR="009D78E3" w:rsidRDefault="009D78E3"/>
    <w:p w:rsidR="009D78E3" w:rsidRDefault="009D78E3"/>
    <w:p w:rsidR="009D78E3" w:rsidRDefault="009D78E3"/>
    <w:p w:rsidR="009D78E3" w:rsidRDefault="009D78E3"/>
    <w:tbl>
      <w:tblPr>
        <w:tblW w:w="10488" w:type="dxa"/>
        <w:tblInd w:w="-846" w:type="dxa"/>
        <w:tblLayout w:type="fixed"/>
        <w:tblCellMar>
          <w:top w:w="40" w:type="dxa"/>
          <w:left w:w="0" w:type="dxa"/>
          <w:bottom w:w="40" w:type="dxa"/>
          <w:right w:w="0" w:type="dxa"/>
        </w:tblCellMar>
        <w:tblLook w:val="0000"/>
      </w:tblPr>
      <w:tblGrid>
        <w:gridCol w:w="2831"/>
        <w:gridCol w:w="7657"/>
      </w:tblGrid>
      <w:tr w:rsidR="009D78E3" w:rsidRPr="00E40165" w:rsidTr="008E165A">
        <w:trPr>
          <w:cantSplit/>
        </w:trPr>
        <w:tc>
          <w:tcPr>
            <w:tcW w:w="2831" w:type="dxa"/>
          </w:tcPr>
          <w:p w:rsidR="009D78E3" w:rsidRPr="0072243C" w:rsidRDefault="009D78E3" w:rsidP="008E165A">
            <w:pPr>
              <w:pStyle w:val="CVSpacer"/>
              <w:jc w:val="right"/>
              <w:rPr>
                <w:rFonts w:ascii="Times New Roman" w:hAnsi="Times New Roman"/>
                <w:sz w:val="22"/>
                <w:szCs w:val="22"/>
              </w:rPr>
            </w:pPr>
            <w:r>
              <w:rPr>
                <w:rFonts w:ascii="Times New Roman" w:hAnsi="Times New Roman"/>
                <w:sz w:val="22"/>
                <w:szCs w:val="22"/>
              </w:rPr>
              <w:t>Studii/documentatii elaborate</w:t>
            </w:r>
          </w:p>
        </w:tc>
        <w:tc>
          <w:tcPr>
            <w:tcW w:w="7657" w:type="dxa"/>
          </w:tcPr>
          <w:p w:rsidR="009D78E3" w:rsidRPr="00E40165" w:rsidRDefault="009D78E3" w:rsidP="00437690">
            <w:pPr>
              <w:pStyle w:val="CVSpacer"/>
              <w:rPr>
                <w:rFonts w:ascii="Times New Roman" w:hAnsi="Times New Roman"/>
                <w:sz w:val="22"/>
                <w:szCs w:val="22"/>
              </w:rPr>
            </w:pPr>
          </w:p>
        </w:tc>
      </w:tr>
      <w:tr w:rsidR="009D78E3" w:rsidRPr="00715C4F" w:rsidTr="008E165A">
        <w:trPr>
          <w:cantSplit/>
        </w:trPr>
        <w:tc>
          <w:tcPr>
            <w:tcW w:w="2831" w:type="dxa"/>
          </w:tcPr>
          <w:p w:rsidR="009D78E3" w:rsidRPr="00E40165" w:rsidRDefault="009D78E3" w:rsidP="008E165A">
            <w:pPr>
              <w:pStyle w:val="CVSpacer"/>
              <w:jc w:val="right"/>
              <w:rPr>
                <w:rFonts w:ascii="Times New Roman" w:hAnsi="Times New Roman"/>
                <w:sz w:val="22"/>
                <w:szCs w:val="22"/>
              </w:rPr>
            </w:pPr>
          </w:p>
        </w:tc>
        <w:tc>
          <w:tcPr>
            <w:tcW w:w="7657" w:type="dxa"/>
          </w:tcPr>
          <w:p w:rsidR="009D78E3" w:rsidRPr="008E165A" w:rsidRDefault="009D78E3" w:rsidP="00437690">
            <w:pPr>
              <w:pStyle w:val="ECVSectionBullet"/>
              <w:numPr>
                <w:ilvl w:val="0"/>
                <w:numId w:val="3"/>
              </w:numPr>
              <w:ind w:right="28"/>
              <w:jc w:val="both"/>
              <w:rPr>
                <w:rFonts w:ascii="Times New Roman" w:hAnsi="Times New Roman" w:cs="Times New Roman"/>
                <w:color w:val="auto"/>
                <w:spacing w:val="0"/>
                <w:kern w:val="0"/>
                <w:sz w:val="22"/>
                <w:szCs w:val="22"/>
                <w:lang w:val="ro-RO" w:eastAsia="ar-SA" w:bidi="ar-SA"/>
              </w:rPr>
            </w:pPr>
            <w:r w:rsidRPr="008E165A">
              <w:rPr>
                <w:rFonts w:ascii="Times New Roman" w:hAnsi="Times New Roman" w:cs="Times New Roman"/>
                <w:color w:val="auto"/>
                <w:spacing w:val="0"/>
                <w:kern w:val="0"/>
                <w:sz w:val="22"/>
                <w:szCs w:val="22"/>
                <w:lang w:val="ro-RO" w:eastAsia="ar-SA" w:bidi="ar-SA"/>
              </w:rPr>
              <w:t>Masuratori si interpretari in vederea evaluarii expunerii la plumbul generat de traficul auto in municipiul Deva, program in colaborare cu Fowler Associates, San Francisco, SUA.</w:t>
            </w:r>
          </w:p>
          <w:p w:rsidR="009D78E3" w:rsidRPr="008E165A" w:rsidRDefault="009D78E3" w:rsidP="00437690">
            <w:pPr>
              <w:pStyle w:val="ECVSectionBullet"/>
              <w:numPr>
                <w:ilvl w:val="0"/>
                <w:numId w:val="3"/>
              </w:numPr>
              <w:jc w:val="both"/>
              <w:rPr>
                <w:rFonts w:ascii="Times New Roman" w:hAnsi="Times New Roman" w:cs="Times New Roman"/>
                <w:color w:val="auto"/>
                <w:spacing w:val="0"/>
                <w:kern w:val="0"/>
                <w:sz w:val="22"/>
                <w:szCs w:val="22"/>
                <w:lang w:val="ro-RO" w:eastAsia="ar-SA" w:bidi="ar-SA"/>
              </w:rPr>
            </w:pPr>
            <w:r w:rsidRPr="008E165A">
              <w:rPr>
                <w:rFonts w:ascii="Times New Roman" w:hAnsi="Times New Roman" w:cs="Times New Roman"/>
                <w:color w:val="auto"/>
                <w:spacing w:val="0"/>
                <w:kern w:val="0"/>
                <w:sz w:val="22"/>
                <w:szCs w:val="22"/>
                <w:lang w:val="ro-RO" w:eastAsia="ar-SA" w:bidi="ar-SA"/>
              </w:rPr>
              <w:t>Masuratori si interpretari in vederea evaluarii expunerii la plumbul din sol in zona Copsa Mica, program in colaborare cu Fowler Associates, San Francisco, SUA.</w:t>
            </w:r>
          </w:p>
          <w:p w:rsidR="009D78E3" w:rsidRDefault="009D78E3" w:rsidP="00437690">
            <w:pPr>
              <w:pStyle w:val="ECVSectionBullet"/>
              <w:numPr>
                <w:ilvl w:val="0"/>
                <w:numId w:val="3"/>
              </w:numPr>
              <w:jc w:val="both"/>
              <w:rPr>
                <w:rFonts w:ascii="Times New Roman" w:hAnsi="Times New Roman" w:cs="Times New Roman"/>
                <w:color w:val="auto"/>
                <w:spacing w:val="0"/>
                <w:kern w:val="0"/>
                <w:sz w:val="22"/>
                <w:szCs w:val="22"/>
                <w:lang w:val="ro-RO" w:eastAsia="ar-SA" w:bidi="ar-SA"/>
              </w:rPr>
            </w:pPr>
            <w:r w:rsidRPr="008E165A">
              <w:rPr>
                <w:rFonts w:ascii="Times New Roman" w:hAnsi="Times New Roman" w:cs="Times New Roman"/>
                <w:color w:val="auto"/>
                <w:spacing w:val="0"/>
                <w:kern w:val="0"/>
                <w:sz w:val="22"/>
                <w:szCs w:val="22"/>
                <w:lang w:val="ro-RO" w:eastAsia="ar-SA" w:bidi="ar-SA"/>
              </w:rPr>
              <w:t>Evaluarea dozelor de radiatii in factorii de mediu din zona minei uranifere Avram Iancu, Baita, jud. Bihor, proiect in colaborare cu Fowler Associates, San Francisco, SUA.</w:t>
            </w:r>
          </w:p>
          <w:p w:rsidR="009D78E3" w:rsidRPr="008E165A" w:rsidRDefault="009D78E3" w:rsidP="00437690">
            <w:pPr>
              <w:pStyle w:val="ECVSectionBullet"/>
              <w:numPr>
                <w:ilvl w:val="0"/>
                <w:numId w:val="3"/>
              </w:numPr>
              <w:jc w:val="both"/>
              <w:rPr>
                <w:rFonts w:ascii="Times New Roman" w:hAnsi="Times New Roman" w:cs="Times New Roman"/>
                <w:color w:val="auto"/>
                <w:spacing w:val="0"/>
                <w:kern w:val="0"/>
                <w:sz w:val="22"/>
                <w:szCs w:val="22"/>
                <w:lang w:val="ro-RO" w:eastAsia="ar-SA" w:bidi="ar-SA"/>
              </w:rPr>
            </w:pPr>
            <w:r w:rsidRPr="008E165A">
              <w:rPr>
                <w:rFonts w:ascii="Times New Roman" w:hAnsi="Times New Roman" w:cs="Times New Roman"/>
                <w:color w:val="auto"/>
                <w:spacing w:val="0"/>
                <w:kern w:val="0"/>
                <w:sz w:val="22"/>
                <w:szCs w:val="22"/>
                <w:lang w:val="ro-RO" w:eastAsia="ar-SA" w:bidi="ar-SA"/>
              </w:rPr>
              <w:t xml:space="preserve">Peste </w:t>
            </w:r>
            <w:r>
              <w:rPr>
                <w:rFonts w:ascii="Times New Roman" w:hAnsi="Times New Roman" w:cs="Times New Roman"/>
                <w:color w:val="auto"/>
                <w:spacing w:val="0"/>
                <w:kern w:val="0"/>
                <w:sz w:val="22"/>
                <w:szCs w:val="22"/>
                <w:lang w:val="ro-RO" w:eastAsia="ar-SA" w:bidi="ar-SA"/>
              </w:rPr>
              <w:t>4</w:t>
            </w:r>
            <w:r w:rsidRPr="008E165A">
              <w:rPr>
                <w:rFonts w:ascii="Times New Roman" w:hAnsi="Times New Roman" w:cs="Times New Roman"/>
                <w:color w:val="auto"/>
                <w:spacing w:val="0"/>
                <w:kern w:val="0"/>
                <w:sz w:val="22"/>
                <w:szCs w:val="22"/>
                <w:lang w:val="ro-RO" w:eastAsia="ar-SA" w:bidi="ar-SA"/>
              </w:rPr>
              <w:t>00 studii de impact pe mediu/sanatate, bilanturi de mediu si analize de risc in urmatoarele domenii:</w:t>
            </w:r>
          </w:p>
          <w:p w:rsidR="009D78E3" w:rsidRPr="008E165A" w:rsidRDefault="009D78E3" w:rsidP="00DC392E">
            <w:pPr>
              <w:pStyle w:val="ListBullet"/>
              <w:rPr>
                <w:lang w:eastAsia="ar-SA"/>
              </w:rPr>
            </w:pPr>
            <w:r w:rsidRPr="008E165A">
              <w:rPr>
                <w:lang w:eastAsia="ar-SA"/>
              </w:rPr>
              <w:t>Incinerarea deseurilor;</w:t>
            </w:r>
          </w:p>
          <w:p w:rsidR="009D78E3" w:rsidRPr="008E165A" w:rsidRDefault="009D78E3" w:rsidP="00DC392E">
            <w:pPr>
              <w:pStyle w:val="ListBullet"/>
              <w:rPr>
                <w:lang w:eastAsia="ar-SA"/>
              </w:rPr>
            </w:pPr>
            <w:r w:rsidRPr="008E165A">
              <w:rPr>
                <w:lang w:eastAsia="ar-SA"/>
              </w:rPr>
              <w:t>Depozitarea controlata a deseurilor</w:t>
            </w:r>
          </w:p>
          <w:p w:rsidR="009D78E3" w:rsidRPr="008E165A" w:rsidRDefault="009D78E3" w:rsidP="00DC392E">
            <w:pPr>
              <w:pStyle w:val="ListBullet"/>
              <w:rPr>
                <w:lang w:eastAsia="ar-SA"/>
              </w:rPr>
            </w:pPr>
            <w:r w:rsidRPr="008E165A">
              <w:rPr>
                <w:lang w:eastAsia="ar-SA"/>
              </w:rPr>
              <w:t>Depozitarea si comercializarea carburantilor;</w:t>
            </w:r>
          </w:p>
          <w:p w:rsidR="009D78E3" w:rsidRPr="008E165A" w:rsidRDefault="009D78E3" w:rsidP="00DC392E">
            <w:pPr>
              <w:pStyle w:val="ListBullet"/>
              <w:rPr>
                <w:lang w:eastAsia="ar-SA"/>
              </w:rPr>
            </w:pPr>
            <w:r w:rsidRPr="008E165A">
              <w:rPr>
                <w:lang w:eastAsia="ar-SA"/>
              </w:rPr>
              <w:t>Prelucrarea primara a lemnului si fabrici de mobila;</w:t>
            </w:r>
          </w:p>
          <w:p w:rsidR="009D78E3" w:rsidRPr="008E165A" w:rsidRDefault="009D78E3" w:rsidP="00DC392E">
            <w:pPr>
              <w:pStyle w:val="ListBullet"/>
              <w:rPr>
                <w:lang w:eastAsia="ar-SA"/>
              </w:rPr>
            </w:pPr>
            <w:r w:rsidRPr="008E165A">
              <w:rPr>
                <w:lang w:eastAsia="ar-SA"/>
              </w:rPr>
              <w:t>Agricultura si zootehnie;</w:t>
            </w:r>
          </w:p>
          <w:p w:rsidR="009D78E3" w:rsidRPr="008E165A" w:rsidRDefault="009D78E3" w:rsidP="00DC392E">
            <w:pPr>
              <w:pStyle w:val="ListBullet"/>
              <w:rPr>
                <w:lang w:eastAsia="ar-SA"/>
              </w:rPr>
            </w:pPr>
            <w:r w:rsidRPr="008E165A">
              <w:rPr>
                <w:lang w:eastAsia="ar-SA"/>
              </w:rPr>
              <w:t>Industria alimentara, inclusiv abatoare;</w:t>
            </w:r>
          </w:p>
          <w:p w:rsidR="009D78E3" w:rsidRPr="008E165A" w:rsidRDefault="009D78E3" w:rsidP="00DC392E">
            <w:pPr>
              <w:pStyle w:val="ListBullet"/>
              <w:rPr>
                <w:lang w:eastAsia="ar-SA"/>
              </w:rPr>
            </w:pPr>
            <w:r w:rsidRPr="008E165A">
              <w:rPr>
                <w:lang w:eastAsia="ar-SA"/>
              </w:rPr>
              <w:t>Industria metalurgica;</w:t>
            </w:r>
          </w:p>
          <w:p w:rsidR="009D78E3" w:rsidRPr="008E165A" w:rsidRDefault="009D78E3" w:rsidP="00DC392E">
            <w:pPr>
              <w:pStyle w:val="ListBullet"/>
              <w:rPr>
                <w:lang w:eastAsia="ar-SA"/>
              </w:rPr>
            </w:pPr>
            <w:r>
              <w:rPr>
                <w:lang w:eastAsia="ar-SA"/>
              </w:rPr>
              <w:t>Instalatii de apa-canalizare si e</w:t>
            </w:r>
            <w:r w:rsidRPr="008E165A">
              <w:rPr>
                <w:lang w:eastAsia="ar-SA"/>
              </w:rPr>
              <w:t>purarea apelor uzate;</w:t>
            </w:r>
          </w:p>
          <w:p w:rsidR="009D78E3" w:rsidRPr="008E165A" w:rsidRDefault="009D78E3" w:rsidP="00DC392E">
            <w:pPr>
              <w:pStyle w:val="ListBullet"/>
              <w:rPr>
                <w:lang w:eastAsia="ar-SA"/>
              </w:rPr>
            </w:pPr>
            <w:r w:rsidRPr="008E165A">
              <w:rPr>
                <w:lang w:eastAsia="ar-SA"/>
              </w:rPr>
              <w:t>Prelucrarea metalelor;</w:t>
            </w:r>
          </w:p>
          <w:p w:rsidR="009D78E3" w:rsidRPr="008E165A" w:rsidRDefault="009D78E3" w:rsidP="00DC392E">
            <w:pPr>
              <w:pStyle w:val="ListBullet"/>
              <w:rPr>
                <w:lang w:eastAsia="ar-SA"/>
              </w:rPr>
            </w:pPr>
            <w:r w:rsidRPr="008E165A">
              <w:rPr>
                <w:lang w:eastAsia="ar-SA"/>
              </w:rPr>
              <w:t>Infrastructura</w:t>
            </w:r>
          </w:p>
        </w:tc>
      </w:tr>
      <w:tr w:rsidR="009D78E3" w:rsidRPr="00E40165" w:rsidTr="005A2847">
        <w:trPr>
          <w:cantSplit/>
        </w:trPr>
        <w:tc>
          <w:tcPr>
            <w:tcW w:w="2831" w:type="dxa"/>
          </w:tcPr>
          <w:p w:rsidR="009D78E3" w:rsidRPr="0072243C" w:rsidRDefault="009D78E3" w:rsidP="00715C4F">
            <w:pPr>
              <w:pStyle w:val="CVSpacer"/>
              <w:jc w:val="right"/>
              <w:rPr>
                <w:rFonts w:ascii="Times New Roman" w:hAnsi="Times New Roman"/>
                <w:sz w:val="22"/>
                <w:szCs w:val="22"/>
              </w:rPr>
            </w:pPr>
            <w:r w:rsidRPr="0072243C">
              <w:rPr>
                <w:rFonts w:ascii="Times New Roman" w:hAnsi="Times New Roman"/>
                <w:sz w:val="22"/>
                <w:szCs w:val="22"/>
              </w:rPr>
              <w:t>Publicatii</w:t>
            </w:r>
          </w:p>
        </w:tc>
        <w:tc>
          <w:tcPr>
            <w:tcW w:w="7657" w:type="dxa"/>
          </w:tcPr>
          <w:p w:rsidR="009D78E3" w:rsidRPr="00E40165" w:rsidRDefault="009D78E3" w:rsidP="00E57717">
            <w:pPr>
              <w:pStyle w:val="CVSpacer"/>
              <w:rPr>
                <w:rFonts w:ascii="Times New Roman" w:hAnsi="Times New Roman"/>
                <w:sz w:val="22"/>
                <w:szCs w:val="22"/>
              </w:rPr>
            </w:pPr>
          </w:p>
        </w:tc>
      </w:tr>
      <w:tr w:rsidR="009D78E3" w:rsidRPr="00E40165" w:rsidTr="005A2847">
        <w:trPr>
          <w:cantSplit/>
        </w:trPr>
        <w:tc>
          <w:tcPr>
            <w:tcW w:w="2831" w:type="dxa"/>
          </w:tcPr>
          <w:p w:rsidR="009D78E3" w:rsidRPr="00E40165" w:rsidRDefault="009D78E3" w:rsidP="00E57717">
            <w:pPr>
              <w:pStyle w:val="CVSpacer"/>
              <w:rPr>
                <w:rFonts w:ascii="Times New Roman" w:hAnsi="Times New Roman"/>
                <w:sz w:val="22"/>
                <w:szCs w:val="22"/>
              </w:rPr>
            </w:pPr>
          </w:p>
        </w:tc>
        <w:tc>
          <w:tcPr>
            <w:tcW w:w="7657" w:type="dxa"/>
          </w:tcPr>
          <w:p w:rsidR="009D78E3" w:rsidRDefault="009D78E3" w:rsidP="00715C4F">
            <w:pPr>
              <w:pStyle w:val="ECVSectionBullet"/>
              <w:numPr>
                <w:ilvl w:val="0"/>
                <w:numId w:val="3"/>
              </w:numPr>
              <w:ind w:right="28"/>
              <w:jc w:val="both"/>
              <w:rPr>
                <w:rFonts w:ascii="Times New Roman" w:hAnsi="Times New Roman" w:cs="Times New Roman"/>
                <w:color w:val="auto"/>
                <w:sz w:val="22"/>
                <w:szCs w:val="22"/>
                <w:lang w:val="ro-RO"/>
              </w:rPr>
            </w:pPr>
            <w:r w:rsidRPr="008E165A">
              <w:rPr>
                <w:rFonts w:ascii="Times New Roman" w:hAnsi="Times New Roman" w:cs="Times New Roman"/>
                <w:color w:val="auto"/>
                <w:sz w:val="22"/>
                <w:szCs w:val="22"/>
                <w:lang w:val="ro-RO"/>
              </w:rPr>
              <w:t>Gurzau AE, Gurzau ES, Bardac D, Surdu S, Cordos E, Iacob I, Draguescu I, Neamtu I, Pop I. C, Silberg R, Gheorghiu E, Brezai C, Emandi M, Sfetcu O. Mediul si sanatatea la sfarsit de secol XX inceput de secol XXI. Editura Mira Design. Sibiu. 2002.</w:t>
            </w:r>
          </w:p>
          <w:p w:rsidR="009D78E3" w:rsidRDefault="009D78E3" w:rsidP="00715C4F">
            <w:pPr>
              <w:pStyle w:val="ECVSectionBullet"/>
              <w:numPr>
                <w:ilvl w:val="0"/>
                <w:numId w:val="3"/>
              </w:numPr>
              <w:ind w:right="28"/>
              <w:jc w:val="both"/>
              <w:rPr>
                <w:rFonts w:ascii="Times New Roman" w:hAnsi="Times New Roman" w:cs="Times New Roman"/>
                <w:color w:val="auto"/>
                <w:sz w:val="22"/>
                <w:szCs w:val="22"/>
                <w:lang w:val="ro-RO"/>
              </w:rPr>
            </w:pPr>
            <w:r w:rsidRPr="008E165A">
              <w:rPr>
                <w:rFonts w:ascii="Times New Roman" w:hAnsi="Times New Roman" w:cs="Times New Roman"/>
                <w:color w:val="auto"/>
                <w:sz w:val="22"/>
                <w:szCs w:val="22"/>
                <w:lang w:val="ro-RO"/>
              </w:rPr>
              <w:t>Gurzau ES, Gurzau AE, Bardac D, Surdu S, Neamtu I, Pop I.C, Brezai C, Fodor II, Surdu L, Ramboiu S, Gheorghiu E, Silberg R, Emandi M, Penes M, Pop Co, Muica A, Fowler D. Evaluarea riscului comunitar asociat expunerii la plumb si poluanti iritanti in zona Copsa Mica, judetul Sibiu. Vol I. Editura Mira Design. Sibiu. 2002.</w:t>
            </w:r>
          </w:p>
          <w:p w:rsidR="009D78E3" w:rsidRDefault="009D78E3" w:rsidP="00715C4F">
            <w:pPr>
              <w:pStyle w:val="ECVSectionBullet"/>
              <w:numPr>
                <w:ilvl w:val="0"/>
                <w:numId w:val="3"/>
              </w:numPr>
              <w:ind w:right="28"/>
              <w:jc w:val="both"/>
              <w:rPr>
                <w:rFonts w:ascii="Times New Roman" w:hAnsi="Times New Roman" w:cs="Times New Roman"/>
                <w:color w:val="auto"/>
                <w:sz w:val="22"/>
                <w:szCs w:val="22"/>
                <w:lang w:val="ro-RO"/>
              </w:rPr>
            </w:pPr>
            <w:r w:rsidRPr="008E165A">
              <w:rPr>
                <w:rFonts w:ascii="Times New Roman" w:hAnsi="Times New Roman" w:cs="Times New Roman"/>
                <w:color w:val="auto"/>
                <w:sz w:val="22"/>
                <w:szCs w:val="22"/>
                <w:lang w:val="ro-RO"/>
              </w:rPr>
              <w:t>Gurzau AE, Neamtu I, Gheorghiu E, Gurzau ES, Surdu S, Pop I. C, Silberg R, Popa O, Sfetcu O, Criste C, Petrui ID, Barabas VG, Bardac DI, Resiga I. Evaluarea de risc si impactul asupra starii de sanatate a populatiei generale asociata expunerii la substante periculoase generate de termocentrala Mintia. Editura Mira Design. Sibiu. 2003.</w:t>
            </w:r>
          </w:p>
          <w:p w:rsidR="009D78E3" w:rsidRDefault="009D78E3" w:rsidP="00715C4F">
            <w:pPr>
              <w:pStyle w:val="ECVSectionBullet"/>
              <w:numPr>
                <w:ilvl w:val="0"/>
                <w:numId w:val="3"/>
              </w:numPr>
              <w:ind w:right="28"/>
              <w:jc w:val="both"/>
              <w:rPr>
                <w:rFonts w:ascii="Times New Roman" w:hAnsi="Times New Roman" w:cs="Times New Roman"/>
                <w:color w:val="auto"/>
                <w:sz w:val="22"/>
                <w:szCs w:val="22"/>
                <w:lang w:val="ro-RO"/>
              </w:rPr>
            </w:pPr>
            <w:r w:rsidRPr="008E165A">
              <w:rPr>
                <w:rFonts w:ascii="Times New Roman" w:hAnsi="Times New Roman" w:cs="Times New Roman"/>
                <w:color w:val="auto"/>
                <w:sz w:val="22"/>
                <w:szCs w:val="22"/>
                <w:lang w:val="ro-RO"/>
              </w:rPr>
              <w:t>Surdu S, Neamtiu I, Gurzau ES, Gurzau AE, Bardac DI, Pop I. C, Brezai C, Fodor II, Penes M, Gheorgiu E, Silberg R, Muica A, Fowler D, Resiga I. Evaluarea riscului comunitar asociat expunerii la plumb si poluanti iritanti in zona Copsa Mica, judetul Sibiu. Vol II, Editura Mira Design. Sibiu. 2003.</w:t>
            </w:r>
          </w:p>
          <w:p w:rsidR="009D78E3" w:rsidRDefault="009D78E3" w:rsidP="00715C4F">
            <w:pPr>
              <w:pStyle w:val="ECVSectionBullet"/>
              <w:numPr>
                <w:ilvl w:val="0"/>
                <w:numId w:val="3"/>
              </w:numPr>
              <w:ind w:right="28"/>
              <w:jc w:val="both"/>
              <w:rPr>
                <w:rFonts w:ascii="Times New Roman" w:hAnsi="Times New Roman" w:cs="Times New Roman"/>
                <w:color w:val="auto"/>
                <w:sz w:val="22"/>
                <w:szCs w:val="22"/>
                <w:lang w:val="ro-RO"/>
              </w:rPr>
            </w:pPr>
            <w:r w:rsidRPr="008E165A">
              <w:rPr>
                <w:rFonts w:ascii="Times New Roman" w:hAnsi="Times New Roman" w:cs="Times New Roman"/>
                <w:color w:val="auto"/>
                <w:sz w:val="22"/>
                <w:szCs w:val="22"/>
                <w:lang w:val="ro-RO"/>
              </w:rPr>
              <w:t>Neamtu I, Gurzau ES, Bardac DI, Gurzau AE, Surdu S, Gheorghiu E, Pop I. C, Brezai C, Fodor II, Resiga I, Kasler I, Surdu L. Evaluare a riscului expunerii la plumb a copiilor care locuiesc in zona de influenta a uzinei SC Sometra SA. Sibiu 2004.</w:t>
            </w:r>
          </w:p>
          <w:p w:rsidR="009D78E3" w:rsidRPr="006502A3" w:rsidRDefault="009D78E3" w:rsidP="006502A3">
            <w:pPr>
              <w:pStyle w:val="ECVSectionBullet"/>
              <w:numPr>
                <w:ilvl w:val="0"/>
                <w:numId w:val="3"/>
              </w:numPr>
              <w:ind w:right="28"/>
              <w:jc w:val="both"/>
              <w:rPr>
                <w:rFonts w:ascii="Times New Roman" w:hAnsi="Times New Roman" w:cs="Times New Roman"/>
                <w:color w:val="auto"/>
                <w:sz w:val="22"/>
                <w:szCs w:val="22"/>
                <w:lang w:val="ro-RO"/>
              </w:rPr>
            </w:pPr>
            <w:r w:rsidRPr="006502A3">
              <w:rPr>
                <w:rFonts w:ascii="Times New Roman" w:hAnsi="Times New Roman" w:cs="Times New Roman"/>
                <w:color w:val="auto"/>
                <w:sz w:val="22"/>
                <w:szCs w:val="22"/>
                <w:lang w:val="ro-RO"/>
              </w:rPr>
              <w:t xml:space="preserve">Lazăr A.L., Baciu C., Roba C., Dicu T., Pop I.C., Rogozan C., Dobrotă C., 2013, Impact of the past mining activity in Rosia Montana (Romania) on soil and vegetation, Environ Earth Sci, Volume 72, </w:t>
            </w:r>
            <w:hyperlink r:id="rId8" w:history="1">
              <w:r w:rsidRPr="006502A3">
                <w:rPr>
                  <w:rFonts w:ascii="Times New Roman" w:hAnsi="Times New Roman" w:cs="Times New Roman"/>
                  <w:color w:val="auto"/>
                  <w:sz w:val="22"/>
                  <w:szCs w:val="22"/>
                  <w:lang w:val="ro-RO"/>
                </w:rPr>
                <w:t>Issue 11</w:t>
              </w:r>
            </w:hyperlink>
            <w:r w:rsidRPr="006502A3">
              <w:rPr>
                <w:rFonts w:ascii="Times New Roman" w:hAnsi="Times New Roman" w:cs="Times New Roman"/>
                <w:color w:val="auto"/>
                <w:sz w:val="22"/>
                <w:szCs w:val="22"/>
                <w:lang w:val="ro-RO"/>
              </w:rPr>
              <w:t>, pp 4653-4666.</w:t>
            </w:r>
          </w:p>
          <w:p w:rsidR="009D78E3" w:rsidRPr="006502A3" w:rsidRDefault="009D78E3" w:rsidP="006502A3">
            <w:pPr>
              <w:pStyle w:val="ECVSectionBullet"/>
              <w:numPr>
                <w:ilvl w:val="0"/>
                <w:numId w:val="3"/>
              </w:numPr>
              <w:ind w:right="28"/>
              <w:jc w:val="both"/>
              <w:rPr>
                <w:rFonts w:ascii="Times New Roman" w:hAnsi="Times New Roman" w:cs="Times New Roman"/>
                <w:color w:val="auto"/>
                <w:sz w:val="22"/>
                <w:szCs w:val="22"/>
                <w:lang w:val="ro-RO"/>
              </w:rPr>
            </w:pPr>
            <w:r w:rsidRPr="006502A3">
              <w:rPr>
                <w:rFonts w:ascii="Times New Roman" w:hAnsi="Times New Roman" w:cs="Times New Roman"/>
                <w:color w:val="auto"/>
                <w:sz w:val="22"/>
                <w:szCs w:val="22"/>
                <w:lang w:val="ro-RO"/>
              </w:rPr>
              <w:t xml:space="preserve">Pop I.C., The environmental monitoring in mining areas between direct investigations and remote sensing – the ImpactMin Project , Ambientum 2010; </w:t>
            </w:r>
          </w:p>
          <w:p w:rsidR="009D78E3" w:rsidRDefault="009D78E3" w:rsidP="006502A3">
            <w:pPr>
              <w:pStyle w:val="ECVSectionBullet"/>
              <w:numPr>
                <w:ilvl w:val="0"/>
                <w:numId w:val="3"/>
              </w:numPr>
              <w:ind w:right="28"/>
              <w:jc w:val="both"/>
              <w:rPr>
                <w:rFonts w:ascii="Times New Roman" w:hAnsi="Times New Roman" w:cs="Times New Roman"/>
                <w:color w:val="auto"/>
                <w:sz w:val="22"/>
                <w:szCs w:val="22"/>
                <w:lang w:val="ro-RO"/>
              </w:rPr>
            </w:pPr>
            <w:r w:rsidRPr="006502A3">
              <w:rPr>
                <w:rFonts w:ascii="Times New Roman" w:hAnsi="Times New Roman" w:cs="Times New Roman"/>
                <w:color w:val="auto"/>
                <w:sz w:val="22"/>
                <w:szCs w:val="22"/>
                <w:lang w:val="ro-RO"/>
              </w:rPr>
              <w:t>Popița G.E., Frunzeti N., Ionescu A., Lazar A.L., Baciu C., Popovici A., Pop I.C, Faur V.C., Proorocu M., 2012, Evaluation of carbon dioxide and methane emissions from Cluj-Napoca municipal landfill, International Journal of Environmental Pollution, în curs de publicare.</w:t>
            </w:r>
          </w:p>
          <w:p w:rsidR="009D78E3" w:rsidRPr="006502A3" w:rsidRDefault="009D78E3" w:rsidP="00DC5AE3">
            <w:pPr>
              <w:pStyle w:val="ECVSectionBullet"/>
              <w:numPr>
                <w:ilvl w:val="0"/>
                <w:numId w:val="3"/>
              </w:numPr>
              <w:ind w:right="28"/>
              <w:jc w:val="both"/>
              <w:rPr>
                <w:rFonts w:ascii="Times New Roman" w:hAnsi="Times New Roman" w:cs="Times New Roman"/>
                <w:color w:val="auto"/>
                <w:sz w:val="22"/>
                <w:szCs w:val="22"/>
                <w:lang w:val="ro-RO"/>
              </w:rPr>
            </w:pPr>
            <w:r w:rsidRPr="006502A3">
              <w:rPr>
                <w:rFonts w:ascii="Times New Roman" w:hAnsi="Times New Roman" w:cs="Times New Roman"/>
                <w:color w:val="auto"/>
                <w:sz w:val="22"/>
                <w:szCs w:val="22"/>
                <w:lang w:val="ro-RO"/>
              </w:rPr>
              <w:t>Pop I.C.,</w:t>
            </w:r>
            <w:r>
              <w:rPr>
                <w:rFonts w:ascii="Times New Roman" w:hAnsi="Times New Roman" w:cs="Times New Roman"/>
                <w:color w:val="auto"/>
                <w:sz w:val="22"/>
                <w:szCs w:val="22"/>
                <w:lang w:val="ro-RO"/>
              </w:rPr>
              <w:t xml:space="preserve"> Ionescu A., Baciu C., </w:t>
            </w:r>
            <w:r w:rsidRPr="00DC5AE3">
              <w:rPr>
                <w:rFonts w:ascii="Times New Roman" w:hAnsi="Times New Roman" w:cs="Times New Roman"/>
                <w:color w:val="auto"/>
                <w:sz w:val="22"/>
                <w:szCs w:val="22"/>
                <w:lang w:val="ro-RO"/>
              </w:rPr>
              <w:t>M</w:t>
            </w:r>
            <w:r>
              <w:rPr>
                <w:rFonts w:ascii="Times New Roman" w:hAnsi="Times New Roman" w:cs="Times New Roman"/>
                <w:color w:val="auto"/>
                <w:sz w:val="22"/>
                <w:szCs w:val="22"/>
                <w:lang w:val="ro-RO"/>
              </w:rPr>
              <w:t xml:space="preserve">ethane seepage from geologic sources on the Moldavian Platform (Eastern Romania). </w:t>
            </w:r>
            <w:r w:rsidRPr="00DC5AE3">
              <w:rPr>
                <w:rFonts w:ascii="Times New Roman" w:hAnsi="Times New Roman" w:cs="Times New Roman"/>
                <w:color w:val="auto"/>
                <w:sz w:val="22"/>
                <w:szCs w:val="22"/>
                <w:lang w:val="ro-RO"/>
              </w:rPr>
              <w:t>Carpathian Journal of Earth and Environmental Sciences, February 2015, Vol. 10, No. 1, p. 203 - 210</w:t>
            </w:r>
          </w:p>
        </w:tc>
      </w:tr>
      <w:tr w:rsidR="009D78E3" w:rsidRPr="00E40165" w:rsidTr="005A2847">
        <w:trPr>
          <w:cantSplit/>
        </w:trPr>
        <w:tc>
          <w:tcPr>
            <w:tcW w:w="2831" w:type="dxa"/>
          </w:tcPr>
          <w:p w:rsidR="009D78E3" w:rsidRPr="0072243C" w:rsidRDefault="009D78E3" w:rsidP="00F95A34">
            <w:pPr>
              <w:pStyle w:val="CVNormal"/>
              <w:jc w:val="right"/>
              <w:rPr>
                <w:rFonts w:ascii="Times New Roman" w:hAnsi="Times New Roman"/>
                <w:sz w:val="22"/>
                <w:szCs w:val="22"/>
              </w:rPr>
            </w:pPr>
            <w:r w:rsidRPr="0072243C">
              <w:rPr>
                <w:rFonts w:ascii="Times New Roman" w:hAnsi="Times New Roman"/>
                <w:sz w:val="22"/>
                <w:szCs w:val="22"/>
              </w:rPr>
              <w:t>Seminarii</w:t>
            </w:r>
          </w:p>
        </w:tc>
        <w:tc>
          <w:tcPr>
            <w:tcW w:w="7657" w:type="dxa"/>
          </w:tcPr>
          <w:p w:rsidR="009D78E3" w:rsidRPr="003752B4" w:rsidRDefault="009D78E3" w:rsidP="003752B4">
            <w:pPr>
              <w:pStyle w:val="ECVSectionBullet"/>
              <w:numPr>
                <w:ilvl w:val="0"/>
                <w:numId w:val="3"/>
              </w:numPr>
              <w:ind w:right="28"/>
              <w:jc w:val="both"/>
              <w:rPr>
                <w:rFonts w:ascii="Times New Roman" w:hAnsi="Times New Roman" w:cs="Times New Roman"/>
                <w:color w:val="auto"/>
                <w:sz w:val="22"/>
                <w:szCs w:val="22"/>
                <w:lang w:val="ro-RO"/>
              </w:rPr>
            </w:pPr>
            <w:r w:rsidRPr="003752B4">
              <w:rPr>
                <w:rFonts w:ascii="Times New Roman" w:hAnsi="Times New Roman" w:cs="Times New Roman"/>
                <w:color w:val="auto"/>
                <w:sz w:val="22"/>
                <w:szCs w:val="22"/>
                <w:lang w:val="ro-RO"/>
              </w:rPr>
              <w:t>Environmental Legislation, Safety Engineering and Disaster Management, Cluj-Napoca, Romania,   25-327 Octombrie 2012</w:t>
            </w:r>
          </w:p>
          <w:p w:rsidR="009D78E3" w:rsidRPr="003752B4" w:rsidRDefault="009D78E3" w:rsidP="003752B4">
            <w:pPr>
              <w:pStyle w:val="ECVSectionBullet"/>
              <w:numPr>
                <w:ilvl w:val="0"/>
                <w:numId w:val="3"/>
              </w:numPr>
              <w:ind w:right="28"/>
              <w:jc w:val="both"/>
              <w:rPr>
                <w:rFonts w:ascii="Times New Roman" w:hAnsi="Times New Roman" w:cs="Times New Roman"/>
                <w:color w:val="auto"/>
                <w:sz w:val="22"/>
                <w:szCs w:val="22"/>
                <w:lang w:val="ro-RO"/>
              </w:rPr>
            </w:pPr>
            <w:r w:rsidRPr="003752B4">
              <w:rPr>
                <w:rFonts w:ascii="Times New Roman" w:hAnsi="Times New Roman" w:cs="Times New Roman"/>
                <w:color w:val="auto"/>
                <w:sz w:val="22"/>
                <w:szCs w:val="22"/>
                <w:lang w:val="ro-RO"/>
              </w:rPr>
              <w:t>Optoelectronic Techniques for Environmental Monitoring - OTEM 2010, Cluj-Napoca, Romania, 19-21 Octombrie 2010</w:t>
            </w:r>
          </w:p>
          <w:p w:rsidR="009D78E3" w:rsidRPr="003752B4" w:rsidRDefault="009D78E3" w:rsidP="003752B4">
            <w:pPr>
              <w:pStyle w:val="ECVSectionBullet"/>
              <w:numPr>
                <w:ilvl w:val="0"/>
                <w:numId w:val="3"/>
              </w:numPr>
              <w:ind w:right="28"/>
              <w:jc w:val="both"/>
              <w:rPr>
                <w:rFonts w:ascii="Times New Roman" w:hAnsi="Times New Roman" w:cs="Times New Roman"/>
                <w:color w:val="auto"/>
                <w:sz w:val="22"/>
                <w:szCs w:val="22"/>
                <w:lang w:val="ro-RO"/>
              </w:rPr>
            </w:pPr>
            <w:r w:rsidRPr="003752B4">
              <w:rPr>
                <w:rFonts w:ascii="Times New Roman" w:hAnsi="Times New Roman" w:cs="Times New Roman"/>
                <w:color w:val="auto"/>
                <w:sz w:val="22"/>
                <w:szCs w:val="22"/>
                <w:lang w:val="ro-RO"/>
              </w:rPr>
              <w:t>Epa Mining Workshop, Cluj-Napoca, Romania, 17-22 Iunie 2010</w:t>
            </w:r>
          </w:p>
          <w:p w:rsidR="009D78E3" w:rsidRPr="003752B4" w:rsidRDefault="009D78E3" w:rsidP="003752B4">
            <w:pPr>
              <w:pStyle w:val="ECVSectionBullet"/>
              <w:numPr>
                <w:ilvl w:val="0"/>
                <w:numId w:val="3"/>
              </w:numPr>
              <w:ind w:right="28"/>
              <w:jc w:val="both"/>
              <w:rPr>
                <w:rFonts w:ascii="Times New Roman" w:hAnsi="Times New Roman" w:cs="Times New Roman"/>
                <w:color w:val="auto"/>
                <w:sz w:val="22"/>
                <w:szCs w:val="22"/>
                <w:lang w:val="ro-RO"/>
              </w:rPr>
            </w:pPr>
            <w:r w:rsidRPr="003752B4">
              <w:rPr>
                <w:rFonts w:ascii="Times New Roman" w:hAnsi="Times New Roman" w:cs="Times New Roman"/>
                <w:color w:val="auto"/>
                <w:sz w:val="22"/>
                <w:szCs w:val="22"/>
                <w:lang w:val="ro-RO"/>
              </w:rPr>
              <w:t>Relatia Mediu &amp; Agricultura &amp; Industrie: Conflict si sinergie, Cluj-Napoca, Romania, 2 Iunie 2010</w:t>
            </w:r>
          </w:p>
          <w:p w:rsidR="009D78E3" w:rsidRPr="003752B4" w:rsidRDefault="009D78E3" w:rsidP="003752B4">
            <w:pPr>
              <w:pStyle w:val="ECVSectionBullet"/>
              <w:numPr>
                <w:ilvl w:val="0"/>
                <w:numId w:val="3"/>
              </w:numPr>
              <w:ind w:right="28"/>
              <w:jc w:val="both"/>
              <w:rPr>
                <w:rFonts w:ascii="Times New Roman" w:hAnsi="Times New Roman" w:cs="Times New Roman"/>
                <w:color w:val="auto"/>
                <w:sz w:val="22"/>
                <w:szCs w:val="22"/>
                <w:lang w:val="ro-RO"/>
              </w:rPr>
            </w:pPr>
            <w:r w:rsidRPr="003752B4">
              <w:rPr>
                <w:rFonts w:ascii="Times New Roman" w:hAnsi="Times New Roman" w:cs="Times New Roman"/>
                <w:color w:val="auto"/>
                <w:sz w:val="22"/>
                <w:szCs w:val="22"/>
                <w:lang w:val="ro-RO"/>
              </w:rPr>
              <w:t>International traning workshop on principles of environmental science and engineering Cluj-Napoca, Romania, 8-11 September 2008</w:t>
            </w:r>
          </w:p>
        </w:tc>
      </w:tr>
      <w:tr w:rsidR="009D78E3" w:rsidRPr="00E40165" w:rsidTr="005A2847">
        <w:trPr>
          <w:cantSplit/>
        </w:trPr>
        <w:tc>
          <w:tcPr>
            <w:tcW w:w="2831" w:type="dxa"/>
          </w:tcPr>
          <w:p w:rsidR="009D78E3" w:rsidRPr="00E40165" w:rsidRDefault="009D78E3" w:rsidP="00E57717">
            <w:pPr>
              <w:pStyle w:val="CVSpacer"/>
              <w:rPr>
                <w:rFonts w:ascii="Times New Roman" w:hAnsi="Times New Roman"/>
                <w:sz w:val="22"/>
                <w:szCs w:val="22"/>
              </w:rPr>
            </w:pPr>
          </w:p>
        </w:tc>
        <w:tc>
          <w:tcPr>
            <w:tcW w:w="7657" w:type="dxa"/>
          </w:tcPr>
          <w:p w:rsidR="009D78E3" w:rsidRPr="00E40165" w:rsidRDefault="009D78E3" w:rsidP="00E57717">
            <w:pPr>
              <w:pStyle w:val="CVSpacer"/>
              <w:rPr>
                <w:rFonts w:ascii="Times New Roman" w:hAnsi="Times New Roman"/>
                <w:sz w:val="22"/>
                <w:szCs w:val="22"/>
              </w:rPr>
            </w:pPr>
          </w:p>
        </w:tc>
      </w:tr>
      <w:tr w:rsidR="009D78E3" w:rsidRPr="00E40165" w:rsidTr="00257D77">
        <w:trPr>
          <w:cantSplit/>
        </w:trPr>
        <w:tc>
          <w:tcPr>
            <w:tcW w:w="2831" w:type="dxa"/>
          </w:tcPr>
          <w:p w:rsidR="009D78E3" w:rsidRPr="00257D77" w:rsidRDefault="009D78E3" w:rsidP="00257D77">
            <w:pPr>
              <w:pStyle w:val="CVNormal"/>
              <w:jc w:val="right"/>
              <w:rPr>
                <w:rFonts w:ascii="Times New Roman" w:hAnsi="Times New Roman"/>
                <w:sz w:val="22"/>
                <w:szCs w:val="22"/>
              </w:rPr>
            </w:pPr>
            <w:r w:rsidRPr="00257D77">
              <w:rPr>
                <w:rFonts w:ascii="Times New Roman" w:hAnsi="Times New Roman"/>
                <w:sz w:val="22"/>
                <w:szCs w:val="22"/>
              </w:rPr>
              <w:t>Lucrări susţinute la conferinţe şi simpozioane</w:t>
            </w:r>
          </w:p>
        </w:tc>
        <w:tc>
          <w:tcPr>
            <w:tcW w:w="7657" w:type="dxa"/>
          </w:tcPr>
          <w:p w:rsidR="009D78E3" w:rsidRPr="003752B4" w:rsidRDefault="009D78E3" w:rsidP="003752B4">
            <w:pPr>
              <w:pStyle w:val="ECVSectionBullet"/>
              <w:numPr>
                <w:ilvl w:val="0"/>
                <w:numId w:val="3"/>
              </w:numPr>
              <w:ind w:right="28"/>
              <w:jc w:val="both"/>
              <w:rPr>
                <w:rFonts w:ascii="Times New Roman" w:hAnsi="Times New Roman" w:cs="Times New Roman"/>
                <w:color w:val="auto"/>
                <w:sz w:val="22"/>
                <w:szCs w:val="22"/>
                <w:lang w:val="ro-RO"/>
              </w:rPr>
            </w:pPr>
            <w:r w:rsidRPr="003752B4">
              <w:rPr>
                <w:rFonts w:ascii="Times New Roman" w:hAnsi="Times New Roman" w:cs="Times New Roman"/>
                <w:color w:val="auto"/>
                <w:sz w:val="22"/>
                <w:szCs w:val="22"/>
                <w:lang w:val="ro-RO"/>
              </w:rPr>
              <w:t xml:space="preserve">Pop I.C., Monitorizarea mediului în zone miniere, USAMV 2010; </w:t>
            </w:r>
          </w:p>
          <w:p w:rsidR="009D78E3" w:rsidRPr="003752B4" w:rsidRDefault="009D78E3" w:rsidP="003752B4">
            <w:pPr>
              <w:pStyle w:val="ECVSectionBullet"/>
              <w:numPr>
                <w:ilvl w:val="0"/>
                <w:numId w:val="3"/>
              </w:numPr>
              <w:ind w:right="28"/>
              <w:jc w:val="both"/>
              <w:rPr>
                <w:rFonts w:ascii="Times New Roman" w:hAnsi="Times New Roman" w:cs="Times New Roman"/>
                <w:color w:val="auto"/>
                <w:sz w:val="22"/>
                <w:szCs w:val="22"/>
                <w:lang w:val="ro-RO"/>
              </w:rPr>
            </w:pPr>
            <w:r w:rsidRPr="003752B4">
              <w:rPr>
                <w:rFonts w:ascii="Times New Roman" w:hAnsi="Times New Roman" w:cs="Times New Roman"/>
                <w:color w:val="auto"/>
                <w:sz w:val="22"/>
                <w:szCs w:val="22"/>
                <w:lang w:val="ro-RO"/>
              </w:rPr>
              <w:t>Pop I.C., The environmental monitoring in mining areas between direct investigations and remote sensing – the ImpactMin Project , ELSEDIMA 2010;</w:t>
            </w:r>
          </w:p>
          <w:p w:rsidR="009D78E3" w:rsidRPr="003752B4" w:rsidRDefault="009D78E3" w:rsidP="003752B4">
            <w:pPr>
              <w:pStyle w:val="ECVSectionBullet"/>
              <w:numPr>
                <w:ilvl w:val="0"/>
                <w:numId w:val="3"/>
              </w:numPr>
              <w:ind w:right="28"/>
              <w:jc w:val="both"/>
              <w:rPr>
                <w:rFonts w:ascii="Times New Roman" w:hAnsi="Times New Roman" w:cs="Times New Roman"/>
                <w:color w:val="auto"/>
                <w:sz w:val="22"/>
                <w:szCs w:val="22"/>
                <w:lang w:val="ro-RO"/>
              </w:rPr>
            </w:pPr>
            <w:r w:rsidRPr="003752B4">
              <w:rPr>
                <w:rFonts w:ascii="Times New Roman" w:hAnsi="Times New Roman" w:cs="Times New Roman"/>
                <w:color w:val="auto"/>
                <w:sz w:val="22"/>
                <w:szCs w:val="22"/>
                <w:lang w:val="ro-RO"/>
              </w:rPr>
              <w:t>Pop I.C., Emisii geogene cu efect de seră în Platforma Moldovenească: identificarea surselor și măsurarea fluxului, Environment &amp; Progres, 2013;</w:t>
            </w:r>
          </w:p>
          <w:p w:rsidR="009D78E3" w:rsidRPr="003752B4" w:rsidRDefault="009D78E3" w:rsidP="003752B4">
            <w:pPr>
              <w:pStyle w:val="ECVSectionBullet"/>
              <w:numPr>
                <w:ilvl w:val="0"/>
                <w:numId w:val="3"/>
              </w:numPr>
              <w:ind w:right="28"/>
              <w:jc w:val="both"/>
              <w:rPr>
                <w:rFonts w:ascii="Times New Roman" w:hAnsi="Times New Roman" w:cs="Times New Roman"/>
                <w:color w:val="auto"/>
                <w:sz w:val="22"/>
                <w:szCs w:val="22"/>
                <w:lang w:val="ro-RO"/>
              </w:rPr>
            </w:pPr>
            <w:r w:rsidRPr="003752B4">
              <w:rPr>
                <w:rFonts w:ascii="Times New Roman" w:hAnsi="Times New Roman" w:cs="Times New Roman"/>
                <w:color w:val="auto"/>
                <w:sz w:val="22"/>
                <w:szCs w:val="22"/>
                <w:lang w:val="ro-RO"/>
              </w:rPr>
              <w:t>Pop I.C., New flux data-set for Homorod mud volcano zone, ELSEDIMA 2014;</w:t>
            </w:r>
          </w:p>
        </w:tc>
      </w:tr>
    </w:tbl>
    <w:p w:rsidR="009D78E3" w:rsidRDefault="009D78E3" w:rsidP="003752B4">
      <w:pPr>
        <w:pStyle w:val="CVNormal"/>
        <w:rPr>
          <w:rFonts w:ascii="Times New Roman" w:hAnsi="Times New Roman"/>
          <w:sz w:val="22"/>
          <w:szCs w:val="22"/>
        </w:rPr>
      </w:pPr>
    </w:p>
    <w:p w:rsidR="009D78E3" w:rsidRPr="003752B4" w:rsidRDefault="009D78E3" w:rsidP="003752B4">
      <w:pPr>
        <w:pStyle w:val="CVNormal"/>
        <w:rPr>
          <w:rFonts w:ascii="Times New Roman" w:hAnsi="Times New Roman"/>
          <w:sz w:val="22"/>
          <w:szCs w:val="22"/>
        </w:rPr>
      </w:pPr>
      <w:r w:rsidRPr="003752B4">
        <w:rPr>
          <w:rFonts w:ascii="Times New Roman" w:hAnsi="Times New Roman"/>
          <w:sz w:val="22"/>
          <w:szCs w:val="22"/>
        </w:rPr>
        <w:t>PROIECTE DE CERCETARE:</w:t>
      </w:r>
    </w:p>
    <w:tbl>
      <w:tblPr>
        <w:tblW w:w="0" w:type="auto"/>
        <w:jc w:val="center"/>
        <w:tblInd w:w="-20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273"/>
        <w:gridCol w:w="1843"/>
        <w:gridCol w:w="1417"/>
      </w:tblGrid>
      <w:tr w:rsidR="009D78E3" w:rsidRPr="00162112" w:rsidTr="00437690">
        <w:trPr>
          <w:trHeight w:val="159"/>
          <w:jc w:val="center"/>
        </w:trPr>
        <w:tc>
          <w:tcPr>
            <w:tcW w:w="5273" w:type="dxa"/>
          </w:tcPr>
          <w:p w:rsidR="009D78E3" w:rsidRPr="00916917" w:rsidRDefault="009D78E3" w:rsidP="00437690">
            <w:pPr>
              <w:pStyle w:val="Default"/>
              <w:jc w:val="center"/>
              <w:rPr>
                <w:sz w:val="20"/>
                <w:szCs w:val="20"/>
              </w:rPr>
            </w:pPr>
            <w:r w:rsidRPr="00916917">
              <w:rPr>
                <w:b/>
                <w:bCs/>
                <w:sz w:val="20"/>
                <w:szCs w:val="20"/>
              </w:rPr>
              <w:t>Programul/Proiectul</w:t>
            </w:r>
          </w:p>
        </w:tc>
        <w:tc>
          <w:tcPr>
            <w:tcW w:w="1843" w:type="dxa"/>
          </w:tcPr>
          <w:p w:rsidR="009D78E3" w:rsidRPr="00916917" w:rsidRDefault="009D78E3" w:rsidP="00437690">
            <w:pPr>
              <w:pStyle w:val="Default"/>
              <w:jc w:val="center"/>
              <w:rPr>
                <w:sz w:val="20"/>
                <w:szCs w:val="20"/>
              </w:rPr>
            </w:pPr>
            <w:r w:rsidRPr="00916917">
              <w:rPr>
                <w:b/>
                <w:bCs/>
                <w:sz w:val="20"/>
                <w:szCs w:val="20"/>
              </w:rPr>
              <w:t>Funcţia</w:t>
            </w:r>
          </w:p>
        </w:tc>
        <w:tc>
          <w:tcPr>
            <w:tcW w:w="1417" w:type="dxa"/>
          </w:tcPr>
          <w:p w:rsidR="009D78E3" w:rsidRPr="00916917" w:rsidRDefault="009D78E3" w:rsidP="00437690">
            <w:pPr>
              <w:pStyle w:val="Default"/>
              <w:jc w:val="center"/>
              <w:rPr>
                <w:sz w:val="20"/>
                <w:szCs w:val="20"/>
              </w:rPr>
            </w:pPr>
            <w:r w:rsidRPr="00916917">
              <w:rPr>
                <w:b/>
                <w:bCs/>
                <w:sz w:val="20"/>
                <w:szCs w:val="20"/>
              </w:rPr>
              <w:t>Perioada:</w:t>
            </w:r>
          </w:p>
        </w:tc>
      </w:tr>
      <w:tr w:rsidR="009D78E3" w:rsidRPr="00162112" w:rsidTr="00437690">
        <w:trPr>
          <w:trHeight w:val="157"/>
          <w:jc w:val="center"/>
        </w:trPr>
        <w:tc>
          <w:tcPr>
            <w:tcW w:w="5273" w:type="dxa"/>
          </w:tcPr>
          <w:p w:rsidR="009D78E3" w:rsidRPr="00916917" w:rsidRDefault="009D78E3" w:rsidP="00437690">
            <w:pPr>
              <w:pStyle w:val="Default"/>
              <w:rPr>
                <w:sz w:val="20"/>
                <w:szCs w:val="20"/>
              </w:rPr>
            </w:pPr>
            <w:r w:rsidRPr="00916917">
              <w:rPr>
                <w:sz w:val="20"/>
                <w:szCs w:val="20"/>
              </w:rPr>
              <w:t xml:space="preserve">PN2-Parteneriate - FLUX </w:t>
            </w:r>
          </w:p>
        </w:tc>
        <w:tc>
          <w:tcPr>
            <w:tcW w:w="1843" w:type="dxa"/>
          </w:tcPr>
          <w:p w:rsidR="009D78E3" w:rsidRPr="00916917" w:rsidRDefault="009D78E3" w:rsidP="00437690">
            <w:pPr>
              <w:pStyle w:val="Default"/>
              <w:rPr>
                <w:sz w:val="20"/>
                <w:szCs w:val="20"/>
              </w:rPr>
            </w:pPr>
            <w:r w:rsidRPr="00916917">
              <w:rPr>
                <w:sz w:val="20"/>
                <w:szCs w:val="20"/>
              </w:rPr>
              <w:t xml:space="preserve">membru în echipă </w:t>
            </w:r>
          </w:p>
        </w:tc>
        <w:tc>
          <w:tcPr>
            <w:tcW w:w="1417" w:type="dxa"/>
          </w:tcPr>
          <w:p w:rsidR="009D78E3" w:rsidRPr="00916917" w:rsidRDefault="009D78E3" w:rsidP="00437690">
            <w:pPr>
              <w:pStyle w:val="Default"/>
              <w:rPr>
                <w:sz w:val="20"/>
                <w:szCs w:val="20"/>
              </w:rPr>
            </w:pPr>
            <w:r w:rsidRPr="00916917">
              <w:rPr>
                <w:sz w:val="20"/>
                <w:szCs w:val="20"/>
              </w:rPr>
              <w:t xml:space="preserve">2009-2010 </w:t>
            </w:r>
          </w:p>
        </w:tc>
      </w:tr>
      <w:tr w:rsidR="009D78E3" w:rsidRPr="00162112" w:rsidTr="00437690">
        <w:trPr>
          <w:trHeight w:val="211"/>
          <w:jc w:val="center"/>
        </w:trPr>
        <w:tc>
          <w:tcPr>
            <w:tcW w:w="5273" w:type="dxa"/>
          </w:tcPr>
          <w:p w:rsidR="009D78E3" w:rsidRPr="00916917" w:rsidRDefault="009D78E3" w:rsidP="00437690">
            <w:pPr>
              <w:pStyle w:val="Default"/>
              <w:rPr>
                <w:sz w:val="20"/>
                <w:szCs w:val="20"/>
              </w:rPr>
            </w:pPr>
            <w:r w:rsidRPr="00916917">
              <w:rPr>
                <w:sz w:val="20"/>
                <w:szCs w:val="20"/>
              </w:rPr>
              <w:t xml:space="preserve">MRTN-CT-2006-035420 AquaTRAIN, program Marie Curie </w:t>
            </w:r>
          </w:p>
        </w:tc>
        <w:tc>
          <w:tcPr>
            <w:tcW w:w="1843" w:type="dxa"/>
          </w:tcPr>
          <w:p w:rsidR="009D78E3" w:rsidRPr="00916917" w:rsidRDefault="009D78E3" w:rsidP="00437690">
            <w:pPr>
              <w:pStyle w:val="Default"/>
              <w:rPr>
                <w:sz w:val="20"/>
                <w:szCs w:val="20"/>
              </w:rPr>
            </w:pPr>
            <w:r w:rsidRPr="00916917">
              <w:rPr>
                <w:sz w:val="20"/>
                <w:szCs w:val="20"/>
              </w:rPr>
              <w:t xml:space="preserve">membru în echipă </w:t>
            </w:r>
          </w:p>
        </w:tc>
        <w:tc>
          <w:tcPr>
            <w:tcW w:w="1417" w:type="dxa"/>
          </w:tcPr>
          <w:p w:rsidR="009D78E3" w:rsidRPr="00916917" w:rsidRDefault="009D78E3" w:rsidP="00437690">
            <w:pPr>
              <w:pStyle w:val="Default"/>
              <w:rPr>
                <w:sz w:val="20"/>
                <w:szCs w:val="20"/>
              </w:rPr>
            </w:pPr>
            <w:r w:rsidRPr="00916917">
              <w:rPr>
                <w:sz w:val="20"/>
                <w:szCs w:val="20"/>
              </w:rPr>
              <w:t xml:space="preserve">2009-2010 </w:t>
            </w:r>
          </w:p>
        </w:tc>
      </w:tr>
      <w:tr w:rsidR="009D78E3" w:rsidRPr="00162112" w:rsidTr="00437690">
        <w:trPr>
          <w:trHeight w:val="157"/>
          <w:jc w:val="center"/>
        </w:trPr>
        <w:tc>
          <w:tcPr>
            <w:tcW w:w="5273" w:type="dxa"/>
          </w:tcPr>
          <w:p w:rsidR="009D78E3" w:rsidRPr="00916917" w:rsidRDefault="009D78E3" w:rsidP="00437690">
            <w:pPr>
              <w:pStyle w:val="Default"/>
              <w:rPr>
                <w:sz w:val="20"/>
                <w:szCs w:val="20"/>
              </w:rPr>
            </w:pPr>
            <w:r w:rsidRPr="00916917">
              <w:rPr>
                <w:sz w:val="20"/>
                <w:szCs w:val="20"/>
              </w:rPr>
              <w:t xml:space="preserve">FP7 proiect 244166 – ImpactMin </w:t>
            </w:r>
          </w:p>
        </w:tc>
        <w:tc>
          <w:tcPr>
            <w:tcW w:w="1843" w:type="dxa"/>
          </w:tcPr>
          <w:p w:rsidR="009D78E3" w:rsidRPr="00916917" w:rsidRDefault="009D78E3" w:rsidP="00437690">
            <w:pPr>
              <w:pStyle w:val="Default"/>
              <w:rPr>
                <w:sz w:val="20"/>
                <w:szCs w:val="20"/>
              </w:rPr>
            </w:pPr>
            <w:r w:rsidRPr="00916917">
              <w:rPr>
                <w:sz w:val="20"/>
                <w:szCs w:val="20"/>
              </w:rPr>
              <w:t xml:space="preserve">membru în echipă </w:t>
            </w:r>
          </w:p>
        </w:tc>
        <w:tc>
          <w:tcPr>
            <w:tcW w:w="1417" w:type="dxa"/>
          </w:tcPr>
          <w:p w:rsidR="009D78E3" w:rsidRPr="00916917" w:rsidRDefault="009D78E3" w:rsidP="00437690">
            <w:pPr>
              <w:pStyle w:val="Default"/>
              <w:rPr>
                <w:sz w:val="20"/>
                <w:szCs w:val="20"/>
              </w:rPr>
            </w:pPr>
            <w:r w:rsidRPr="00916917">
              <w:rPr>
                <w:sz w:val="20"/>
                <w:szCs w:val="20"/>
              </w:rPr>
              <w:t xml:space="preserve">2010-2012 </w:t>
            </w:r>
          </w:p>
        </w:tc>
      </w:tr>
      <w:tr w:rsidR="009D78E3" w:rsidRPr="00162112" w:rsidTr="00437690">
        <w:trPr>
          <w:trHeight w:val="433"/>
          <w:jc w:val="center"/>
        </w:trPr>
        <w:tc>
          <w:tcPr>
            <w:tcW w:w="5273" w:type="dxa"/>
          </w:tcPr>
          <w:p w:rsidR="009D78E3" w:rsidRPr="00916917" w:rsidRDefault="009D78E3" w:rsidP="00437690">
            <w:pPr>
              <w:pStyle w:val="Default"/>
              <w:rPr>
                <w:sz w:val="20"/>
                <w:szCs w:val="20"/>
              </w:rPr>
            </w:pPr>
            <w:r w:rsidRPr="00916917">
              <w:rPr>
                <w:sz w:val="20"/>
                <w:szCs w:val="20"/>
              </w:rPr>
              <w:t xml:space="preserve">SINPHONIE – Schools Indoor Pollution and Health: Observatory Network in Europe </w:t>
            </w:r>
          </w:p>
        </w:tc>
        <w:tc>
          <w:tcPr>
            <w:tcW w:w="1843" w:type="dxa"/>
          </w:tcPr>
          <w:p w:rsidR="009D78E3" w:rsidRPr="00916917" w:rsidRDefault="009D78E3" w:rsidP="00437690">
            <w:pPr>
              <w:pStyle w:val="Default"/>
              <w:rPr>
                <w:sz w:val="20"/>
                <w:szCs w:val="20"/>
              </w:rPr>
            </w:pPr>
            <w:r w:rsidRPr="00916917">
              <w:rPr>
                <w:sz w:val="20"/>
                <w:szCs w:val="20"/>
              </w:rPr>
              <w:t xml:space="preserve">membru în echipă </w:t>
            </w:r>
          </w:p>
        </w:tc>
        <w:tc>
          <w:tcPr>
            <w:tcW w:w="1417" w:type="dxa"/>
          </w:tcPr>
          <w:p w:rsidR="009D78E3" w:rsidRPr="00916917" w:rsidRDefault="009D78E3" w:rsidP="00437690">
            <w:pPr>
              <w:pStyle w:val="Default"/>
              <w:rPr>
                <w:sz w:val="20"/>
                <w:szCs w:val="20"/>
              </w:rPr>
            </w:pPr>
            <w:r w:rsidRPr="00916917">
              <w:rPr>
                <w:sz w:val="20"/>
                <w:szCs w:val="20"/>
              </w:rPr>
              <w:t xml:space="preserve">2011-2012 </w:t>
            </w:r>
          </w:p>
        </w:tc>
      </w:tr>
      <w:tr w:rsidR="009D78E3" w:rsidRPr="00162112" w:rsidTr="00437690">
        <w:trPr>
          <w:trHeight w:val="433"/>
          <w:jc w:val="center"/>
        </w:trPr>
        <w:tc>
          <w:tcPr>
            <w:tcW w:w="5273" w:type="dxa"/>
          </w:tcPr>
          <w:p w:rsidR="009D78E3" w:rsidRPr="00916917" w:rsidRDefault="009D78E3" w:rsidP="00437690">
            <w:pPr>
              <w:pStyle w:val="Default"/>
              <w:rPr>
                <w:sz w:val="20"/>
                <w:szCs w:val="20"/>
              </w:rPr>
            </w:pPr>
            <w:r w:rsidRPr="00916917">
              <w:rPr>
                <w:sz w:val="20"/>
                <w:szCs w:val="20"/>
              </w:rPr>
              <w:t>IDEI – Proiecte de cercetare exploratorie Competitie 2011, Proiect PN-II-ID-PCE-2011-3-0537</w:t>
            </w:r>
          </w:p>
        </w:tc>
        <w:tc>
          <w:tcPr>
            <w:tcW w:w="1843" w:type="dxa"/>
          </w:tcPr>
          <w:p w:rsidR="009D78E3" w:rsidRPr="00916917" w:rsidRDefault="009D78E3" w:rsidP="00437690">
            <w:pPr>
              <w:pStyle w:val="Default"/>
              <w:rPr>
                <w:sz w:val="20"/>
                <w:szCs w:val="20"/>
              </w:rPr>
            </w:pPr>
            <w:r w:rsidRPr="00916917">
              <w:rPr>
                <w:sz w:val="20"/>
                <w:szCs w:val="20"/>
              </w:rPr>
              <w:t xml:space="preserve">membru în echipă </w:t>
            </w:r>
          </w:p>
        </w:tc>
        <w:tc>
          <w:tcPr>
            <w:tcW w:w="1417" w:type="dxa"/>
          </w:tcPr>
          <w:p w:rsidR="009D78E3" w:rsidRPr="00916917" w:rsidRDefault="009D78E3" w:rsidP="00437690">
            <w:pPr>
              <w:pStyle w:val="Default"/>
              <w:rPr>
                <w:sz w:val="20"/>
                <w:szCs w:val="20"/>
              </w:rPr>
            </w:pPr>
            <w:r w:rsidRPr="00916917">
              <w:rPr>
                <w:sz w:val="20"/>
                <w:szCs w:val="20"/>
              </w:rPr>
              <w:t>2011-2014</w:t>
            </w:r>
          </w:p>
        </w:tc>
      </w:tr>
      <w:tr w:rsidR="009D78E3" w:rsidRPr="00162112" w:rsidTr="00437690">
        <w:trPr>
          <w:trHeight w:val="182"/>
          <w:jc w:val="center"/>
        </w:trPr>
        <w:tc>
          <w:tcPr>
            <w:tcW w:w="5273" w:type="dxa"/>
          </w:tcPr>
          <w:p w:rsidR="009D78E3" w:rsidRPr="00916917" w:rsidRDefault="009D78E3" w:rsidP="00437690">
            <w:pPr>
              <w:pStyle w:val="Default"/>
              <w:rPr>
                <w:sz w:val="20"/>
                <w:szCs w:val="20"/>
              </w:rPr>
            </w:pPr>
            <w:r w:rsidRPr="00916917">
              <w:rPr>
                <w:sz w:val="20"/>
                <w:szCs w:val="20"/>
              </w:rPr>
              <w:t>SUSMIN – ERA, Proiect 5-003</w:t>
            </w:r>
          </w:p>
        </w:tc>
        <w:tc>
          <w:tcPr>
            <w:tcW w:w="1843" w:type="dxa"/>
          </w:tcPr>
          <w:p w:rsidR="009D78E3" w:rsidRPr="00916917" w:rsidRDefault="009D78E3" w:rsidP="00437690">
            <w:pPr>
              <w:pStyle w:val="Default"/>
              <w:rPr>
                <w:sz w:val="20"/>
                <w:szCs w:val="20"/>
              </w:rPr>
            </w:pPr>
            <w:r w:rsidRPr="00916917">
              <w:rPr>
                <w:sz w:val="20"/>
                <w:szCs w:val="20"/>
              </w:rPr>
              <w:t xml:space="preserve">membru în echipă </w:t>
            </w:r>
          </w:p>
        </w:tc>
        <w:tc>
          <w:tcPr>
            <w:tcW w:w="1417" w:type="dxa"/>
          </w:tcPr>
          <w:p w:rsidR="009D78E3" w:rsidRPr="00916917" w:rsidRDefault="009D78E3" w:rsidP="00437690">
            <w:pPr>
              <w:pStyle w:val="Default"/>
              <w:rPr>
                <w:sz w:val="20"/>
                <w:szCs w:val="20"/>
              </w:rPr>
            </w:pPr>
            <w:r w:rsidRPr="00916917">
              <w:rPr>
                <w:sz w:val="20"/>
                <w:szCs w:val="20"/>
              </w:rPr>
              <w:t>2014-2017</w:t>
            </w:r>
          </w:p>
        </w:tc>
      </w:tr>
    </w:tbl>
    <w:p w:rsidR="009D78E3" w:rsidRDefault="009D78E3" w:rsidP="00BD2EED">
      <w:pPr>
        <w:pStyle w:val="CVFooterRight"/>
        <w:rPr>
          <w:rFonts w:ascii="Times New Roman" w:hAnsi="Times New Roman"/>
          <w:sz w:val="22"/>
          <w:szCs w:val="22"/>
          <w:lang w:val="en-US"/>
        </w:rPr>
      </w:pPr>
    </w:p>
    <w:p w:rsidR="009D78E3" w:rsidRDefault="009D78E3" w:rsidP="00BD2EED">
      <w:pPr>
        <w:pStyle w:val="CVFooterRight"/>
        <w:rPr>
          <w:rFonts w:ascii="Times New Roman" w:hAnsi="Times New Roman"/>
          <w:sz w:val="22"/>
          <w:szCs w:val="22"/>
          <w:lang w:val="en-US"/>
        </w:rPr>
      </w:pPr>
      <w:r>
        <w:rPr>
          <w:rFonts w:ascii="Times New Roman" w:hAnsi="Times New Roman"/>
          <w:sz w:val="22"/>
          <w:szCs w:val="22"/>
          <w:lang w:val="en-US"/>
        </w:rPr>
        <w:t>Studii/documentatiirelevante:</w:t>
      </w:r>
    </w:p>
    <w:p w:rsidR="009D78E3" w:rsidRPr="00DC392E" w:rsidRDefault="009D78E3" w:rsidP="00DC392E">
      <w:pPr>
        <w:pStyle w:val="ListBullet"/>
      </w:pPr>
      <w:r w:rsidRPr="00DC392E">
        <w:t xml:space="preserve">Raport privind incadrarea deseurilor provenite de la </w:t>
      </w:r>
      <w:r w:rsidRPr="00DC392E">
        <w:rPr>
          <w:caps/>
        </w:rPr>
        <w:t>sc KRONOSPAN SEBES sa</w:t>
      </w:r>
      <w:r w:rsidRPr="00DC392E">
        <w:t>, jud. Alba</w:t>
      </w:r>
    </w:p>
    <w:p w:rsidR="009D78E3" w:rsidRPr="00DC392E" w:rsidRDefault="009D78E3" w:rsidP="00DC392E">
      <w:pPr>
        <w:pStyle w:val="ListBullet"/>
      </w:pPr>
      <w:r w:rsidRPr="00DC392E">
        <w:t>Analize deseuri metalurgtice SC Sitindustrie SA Aiud, jud. Alba</w:t>
      </w:r>
    </w:p>
    <w:p w:rsidR="009D78E3" w:rsidRPr="00DC392E" w:rsidRDefault="009D78E3" w:rsidP="00DC392E">
      <w:pPr>
        <w:pStyle w:val="ListBullet"/>
      </w:pPr>
      <w:r>
        <w:t>B</w:t>
      </w:r>
      <w:r w:rsidRPr="00DC392E">
        <w:t>ilant de mediu nivel I pentru obiectivul: „ Uzina de procesare a zgurilor curente D.S.U. Romania”, S.C. ”D.S.U. – ROMÂNIA” S.R.L. punct de lucru – GALATI</w:t>
      </w:r>
    </w:p>
    <w:p w:rsidR="009D78E3" w:rsidRPr="00DC392E" w:rsidRDefault="009D78E3" w:rsidP="00DC392E">
      <w:pPr>
        <w:pStyle w:val="ListBullet"/>
      </w:pPr>
      <w:r w:rsidRPr="00DC392E">
        <w:t>Bilant de mediu nivel I pentru RAMPA DE GUNOI S.C. G.O.L.D. R.A. Mangalia</w:t>
      </w:r>
    </w:p>
    <w:p w:rsidR="009D78E3" w:rsidRPr="00DC392E" w:rsidRDefault="009D78E3" w:rsidP="00DC392E">
      <w:pPr>
        <w:pStyle w:val="ListBullet"/>
      </w:pPr>
      <w:r w:rsidRPr="00DC392E">
        <w:t xml:space="preserve">Studiu de impact asupra STARII DE SANATATE A POPULATIEI din vecinatatea obiectivului "Depozit ecologic de deseuri menajere si industriale" Comuna Cristian, jud. Sibiu </w:t>
      </w:r>
    </w:p>
    <w:p w:rsidR="009D78E3" w:rsidRPr="001B746C" w:rsidRDefault="009D78E3" w:rsidP="00DC392E">
      <w:pPr>
        <w:pStyle w:val="ListBullet"/>
        <w:rPr>
          <w:b/>
        </w:rPr>
      </w:pPr>
      <w:r>
        <w:t>.</w:t>
      </w:r>
      <w:r w:rsidRPr="001B746C">
        <w:t>Studiu de impact asupra mediului pentru obiectivul „Staţie de epurare a apelor uzate” beneficiar Fabrica APEMIN Stânceni, jud.Mureş</w:t>
      </w:r>
      <w:r>
        <w:t>;</w:t>
      </w:r>
    </w:p>
    <w:p w:rsidR="009D78E3" w:rsidRDefault="009D78E3" w:rsidP="00DC392E">
      <w:pPr>
        <w:pStyle w:val="ListBullet"/>
        <w:rPr>
          <w:b/>
        </w:rPr>
      </w:pPr>
      <w:r w:rsidRPr="001B746C">
        <w:t>Studiu de impact asupra mediului pentru obiectivul „Staţie de epurare a apelor uzate” beneficiar</w:t>
      </w:r>
      <w:r>
        <w:t xml:space="preserve"> SC ROMPORTMET SA Galaţi;</w:t>
      </w:r>
    </w:p>
    <w:p w:rsidR="009D78E3" w:rsidRDefault="009D78E3" w:rsidP="00DC392E">
      <w:pPr>
        <w:pStyle w:val="ListBullet"/>
        <w:rPr>
          <w:b/>
        </w:rPr>
      </w:pPr>
      <w:r>
        <w:t>Bilanţ de mediu nivel 1 şi 2 pentru obiectivul „Staţie de epurare a apelor uzate şi sistem de canalizare al Municipiului Sighişoara” beneficiar SC APA TERMIC TRANSPORT SA Sighişoara;</w:t>
      </w:r>
    </w:p>
    <w:p w:rsidR="009D78E3" w:rsidRDefault="009D78E3" w:rsidP="00DC392E">
      <w:pPr>
        <w:pStyle w:val="ListBullet"/>
        <w:rPr>
          <w:b/>
        </w:rPr>
      </w:pPr>
      <w:r>
        <w:t>Raport la studiul de evaluare a impactului asupra mediului pentru obiectivul „Construcţia sistemului de canalizare menajeră şi staţie de epurare ape uzate menajere” sat Aurel Vlaicu, jud. Hunedoara, beneficiar Consiliul Local al Oraşului Geoagiu;</w:t>
      </w:r>
    </w:p>
    <w:p w:rsidR="009D78E3" w:rsidRDefault="009D78E3" w:rsidP="00DC392E">
      <w:pPr>
        <w:pStyle w:val="ListBullet"/>
        <w:rPr>
          <w:b/>
        </w:rPr>
      </w:pPr>
      <w:r>
        <w:t>Raport la studiul de evaluare a impactului asupra mediului pentru obiectivul „Construcţia sistemului de canalizare menajeră şi staţie de epurare ape uzate menajere” sat Gelmar, jud. Hunedoara, beneficiar Consiliul Local al Oraşului Geoagiu;</w:t>
      </w:r>
    </w:p>
    <w:p w:rsidR="009D78E3" w:rsidRPr="00DC392E" w:rsidRDefault="009D78E3" w:rsidP="00DC392E">
      <w:pPr>
        <w:pStyle w:val="ListBullet"/>
        <w:rPr>
          <w:sz w:val="22"/>
          <w:szCs w:val="22"/>
        </w:rPr>
      </w:pPr>
      <w:r>
        <w:t>Raport la studiul de evaluare a impactului asupra mediului pentru obiectivul „Construcţia sistemului de canalizare menajeră şi staţie de epurare ape uzate menajere” oraş Geoagiu, jud. Hunedoara, beneficiar Consiliul Local al Oraşului Geoagiu;</w:t>
      </w:r>
    </w:p>
    <w:p w:rsidR="009D78E3" w:rsidRDefault="009D78E3" w:rsidP="00DC392E">
      <w:pPr>
        <w:pStyle w:val="ListBullet"/>
      </w:pPr>
    </w:p>
    <w:p w:rsidR="009D78E3" w:rsidRPr="00DC392E" w:rsidRDefault="009D78E3" w:rsidP="00DC392E">
      <w:pPr>
        <w:pStyle w:val="ListBullet"/>
        <w:ind w:left="0" w:firstLine="708"/>
        <w:rPr>
          <w:sz w:val="22"/>
          <w:szCs w:val="22"/>
        </w:rPr>
      </w:pPr>
      <w:r>
        <w:t>De asemenea mentionez faptul ca sunt inscris in Registrul National al elaboratorilor de studii pentru protectia mediului.</w:t>
      </w:r>
    </w:p>
    <w:sectPr w:rsidR="009D78E3" w:rsidRPr="00DC392E" w:rsidSect="005A2847">
      <w:pgSz w:w="11906" w:h="16838"/>
      <w:pgMar w:top="1417" w:right="1417" w:bottom="993"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Segoe UI">
    <w:altName w:val="Century Gothic"/>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Arial Narrow">
    <w:panose1 w:val="020B0506020202030204"/>
    <w:charset w:val="00"/>
    <w:family w:val="swiss"/>
    <w:pitch w:val="variable"/>
    <w:sig w:usb0="00000287" w:usb1="00000800" w:usb2="00000000" w:usb3="00000000" w:csb0="0000009F" w:csb1="00000000"/>
  </w:font>
  <w:font w:name="Arial">
    <w:panose1 w:val="020B0604020202020204"/>
    <w:charset w:val="00"/>
    <w:family w:val="swiss"/>
    <w:pitch w:val="variable"/>
    <w:sig w:usb0="20002A87" w:usb1="80000000" w:usb2="00000008" w:usb3="00000000" w:csb0="000001FF" w:csb1="00000000"/>
  </w:font>
  <w:font w:name="SimSun">
    <w:altName w:val="??¨¬?"/>
    <w:panose1 w:val="02010600030101010101"/>
    <w:charset w:val="86"/>
    <w:family w:val="auto"/>
    <w:notTrueType/>
    <w:pitch w:val="variable"/>
    <w:sig w:usb0="00000001" w:usb1="080E0000" w:usb2="00000010" w:usb3="00000000" w:csb0="00040000" w:csb1="00000000"/>
  </w:font>
  <w:font w:name="Mangal">
    <w:panose1 w:val="00000400000000000000"/>
    <w:charset w:val="00"/>
    <w:family w:val="auto"/>
    <w:pitch w:val="variable"/>
    <w:sig w:usb0="00008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BEFA2B4A"/>
    <w:lvl w:ilvl="0">
      <w:start w:val="1"/>
      <w:numFmt w:val="bullet"/>
      <w:lvlText w:val=""/>
      <w:lvlJc w:val="left"/>
      <w:pPr>
        <w:tabs>
          <w:tab w:val="num" w:pos="360"/>
        </w:tabs>
        <w:ind w:left="360" w:hanging="360"/>
      </w:pPr>
      <w:rPr>
        <w:rFonts w:ascii="Symbol" w:hAnsi="Symbol" w:hint="default"/>
      </w:rPr>
    </w:lvl>
  </w:abstractNum>
  <w:abstractNum w:abstractNumId="1">
    <w:nsid w:val="00000002"/>
    <w:multiLevelType w:val="multilevel"/>
    <w:tmpl w:val="00000002"/>
    <w:name w:val="_ECV_CV_Bullets"/>
    <w:lvl w:ilvl="0">
      <w:start w:val="1"/>
      <w:numFmt w:val="bullet"/>
      <w:lvlText w:val="▪"/>
      <w:lvlJc w:val="left"/>
      <w:pPr>
        <w:tabs>
          <w:tab w:val="num" w:pos="0"/>
        </w:tabs>
        <w:ind w:left="113" w:hanging="113"/>
      </w:pPr>
      <w:rPr>
        <w:rFonts w:ascii="Segoe UI" w:hAnsi="Segoe UI"/>
      </w:rPr>
    </w:lvl>
    <w:lvl w:ilvl="1">
      <w:start w:val="1"/>
      <w:numFmt w:val="bullet"/>
      <w:lvlText w:val="▫"/>
      <w:lvlJc w:val="left"/>
      <w:pPr>
        <w:tabs>
          <w:tab w:val="num" w:pos="0"/>
        </w:tabs>
        <w:ind w:left="227" w:hanging="114"/>
      </w:pPr>
      <w:rPr>
        <w:rFonts w:ascii="Segoe UI" w:hAnsi="Segoe UI"/>
      </w:rPr>
    </w:lvl>
    <w:lvl w:ilvl="2">
      <w:start w:val="1"/>
      <w:numFmt w:val="bullet"/>
      <w:lvlText w:val=""/>
      <w:lvlJc w:val="left"/>
      <w:pPr>
        <w:tabs>
          <w:tab w:val="num" w:pos="0"/>
        </w:tabs>
        <w:ind w:left="113" w:firstLine="340"/>
      </w:pPr>
      <w:rPr>
        <w:rFonts w:ascii="Symbol" w:hAnsi="Symbol"/>
      </w:rPr>
    </w:lvl>
    <w:lvl w:ilvl="3">
      <w:start w:val="1"/>
      <w:numFmt w:val="bullet"/>
      <w:lvlText w:val=""/>
      <w:lvlJc w:val="left"/>
      <w:pPr>
        <w:tabs>
          <w:tab w:val="num" w:pos="0"/>
        </w:tabs>
        <w:ind w:left="113" w:firstLine="567"/>
      </w:pPr>
      <w:rPr>
        <w:rFonts w:ascii="Symbol" w:hAnsi="Symbol"/>
      </w:rPr>
    </w:lvl>
    <w:lvl w:ilvl="4">
      <w:start w:val="1"/>
      <w:numFmt w:val="bullet"/>
      <w:lvlText w:val=""/>
      <w:lvlJc w:val="left"/>
      <w:pPr>
        <w:tabs>
          <w:tab w:val="num" w:pos="0"/>
        </w:tabs>
        <w:ind w:left="113" w:firstLine="794"/>
      </w:pPr>
      <w:rPr>
        <w:rFonts w:ascii="Symbol" w:hAnsi="Symbol"/>
      </w:rPr>
    </w:lvl>
    <w:lvl w:ilvl="5">
      <w:start w:val="1"/>
      <w:numFmt w:val="bullet"/>
      <w:lvlText w:val=""/>
      <w:lvlJc w:val="left"/>
      <w:pPr>
        <w:tabs>
          <w:tab w:val="num" w:pos="0"/>
        </w:tabs>
        <w:ind w:left="113" w:firstLine="1021"/>
      </w:pPr>
      <w:rPr>
        <w:rFonts w:ascii="Symbol" w:hAnsi="Symbol"/>
      </w:rPr>
    </w:lvl>
    <w:lvl w:ilvl="6">
      <w:start w:val="1"/>
      <w:numFmt w:val="bullet"/>
      <w:lvlText w:val=""/>
      <w:lvlJc w:val="left"/>
      <w:pPr>
        <w:tabs>
          <w:tab w:val="num" w:pos="0"/>
        </w:tabs>
        <w:ind w:left="113" w:firstLine="1247"/>
      </w:pPr>
      <w:rPr>
        <w:rFonts w:ascii="Symbol" w:hAnsi="Symbol"/>
      </w:rPr>
    </w:lvl>
    <w:lvl w:ilvl="7">
      <w:start w:val="1"/>
      <w:numFmt w:val="bullet"/>
      <w:lvlText w:val=""/>
      <w:lvlJc w:val="left"/>
      <w:pPr>
        <w:tabs>
          <w:tab w:val="num" w:pos="0"/>
        </w:tabs>
        <w:ind w:left="113" w:firstLine="1474"/>
      </w:pPr>
      <w:rPr>
        <w:rFonts w:ascii="Symbol" w:hAnsi="Symbol"/>
      </w:rPr>
    </w:lvl>
    <w:lvl w:ilvl="8">
      <w:start w:val="1"/>
      <w:numFmt w:val="bullet"/>
      <w:lvlText w:val=""/>
      <w:lvlJc w:val="left"/>
      <w:pPr>
        <w:tabs>
          <w:tab w:val="num" w:pos="0"/>
        </w:tabs>
        <w:ind w:left="113" w:firstLine="1701"/>
      </w:pPr>
      <w:rPr>
        <w:rFonts w:ascii="Symbol" w:hAnsi="Symbol"/>
      </w:rPr>
    </w:lvl>
  </w:abstractNum>
  <w:num w:numId="1">
    <w:abstractNumId w:val="0"/>
  </w:num>
  <w:num w:numId="2">
    <w:abstractNumId w:val="0"/>
  </w:num>
  <w:num w:numId="3">
    <w:abstractNumId w:val="1"/>
  </w:num>
  <w:num w:numId="4">
    <w:abstractNumId w:val="0"/>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D2EED"/>
    <w:rsid w:val="00000A24"/>
    <w:rsid w:val="00001161"/>
    <w:rsid w:val="00001164"/>
    <w:rsid w:val="00002123"/>
    <w:rsid w:val="00002D46"/>
    <w:rsid w:val="00003095"/>
    <w:rsid w:val="000055D0"/>
    <w:rsid w:val="00007DE2"/>
    <w:rsid w:val="000115A9"/>
    <w:rsid w:val="00011950"/>
    <w:rsid w:val="00012703"/>
    <w:rsid w:val="00014B7B"/>
    <w:rsid w:val="00017936"/>
    <w:rsid w:val="00020431"/>
    <w:rsid w:val="00020804"/>
    <w:rsid w:val="000211F5"/>
    <w:rsid w:val="00021796"/>
    <w:rsid w:val="00021FC9"/>
    <w:rsid w:val="00022757"/>
    <w:rsid w:val="000229A7"/>
    <w:rsid w:val="00023AEC"/>
    <w:rsid w:val="00023DA0"/>
    <w:rsid w:val="000245B3"/>
    <w:rsid w:val="00025E35"/>
    <w:rsid w:val="00030ABD"/>
    <w:rsid w:val="0003118F"/>
    <w:rsid w:val="000312FE"/>
    <w:rsid w:val="00031360"/>
    <w:rsid w:val="00032288"/>
    <w:rsid w:val="000326E5"/>
    <w:rsid w:val="00032AFF"/>
    <w:rsid w:val="000351DB"/>
    <w:rsid w:val="00035599"/>
    <w:rsid w:val="0003586D"/>
    <w:rsid w:val="00035972"/>
    <w:rsid w:val="00035AA8"/>
    <w:rsid w:val="00036360"/>
    <w:rsid w:val="00037B67"/>
    <w:rsid w:val="00037F7B"/>
    <w:rsid w:val="00040786"/>
    <w:rsid w:val="0004187A"/>
    <w:rsid w:val="000433F4"/>
    <w:rsid w:val="00044619"/>
    <w:rsid w:val="00045D23"/>
    <w:rsid w:val="00046412"/>
    <w:rsid w:val="00047615"/>
    <w:rsid w:val="00047D9F"/>
    <w:rsid w:val="0005079B"/>
    <w:rsid w:val="00050848"/>
    <w:rsid w:val="00050A09"/>
    <w:rsid w:val="00051319"/>
    <w:rsid w:val="00052A7C"/>
    <w:rsid w:val="00052F9C"/>
    <w:rsid w:val="0005433D"/>
    <w:rsid w:val="00054875"/>
    <w:rsid w:val="00056424"/>
    <w:rsid w:val="00056722"/>
    <w:rsid w:val="00057222"/>
    <w:rsid w:val="00057D39"/>
    <w:rsid w:val="0006366F"/>
    <w:rsid w:val="00063F8C"/>
    <w:rsid w:val="000646A8"/>
    <w:rsid w:val="00065690"/>
    <w:rsid w:val="00065DF7"/>
    <w:rsid w:val="00065EC1"/>
    <w:rsid w:val="0007014D"/>
    <w:rsid w:val="00070B49"/>
    <w:rsid w:val="0007181D"/>
    <w:rsid w:val="000724DF"/>
    <w:rsid w:val="000746B5"/>
    <w:rsid w:val="00075BFA"/>
    <w:rsid w:val="00076AAA"/>
    <w:rsid w:val="00076F02"/>
    <w:rsid w:val="00077ECC"/>
    <w:rsid w:val="00077F42"/>
    <w:rsid w:val="00084DEB"/>
    <w:rsid w:val="00086C92"/>
    <w:rsid w:val="00090D7D"/>
    <w:rsid w:val="00091184"/>
    <w:rsid w:val="000911C9"/>
    <w:rsid w:val="00093200"/>
    <w:rsid w:val="000933D1"/>
    <w:rsid w:val="00094637"/>
    <w:rsid w:val="000947AC"/>
    <w:rsid w:val="0009602E"/>
    <w:rsid w:val="000A04A8"/>
    <w:rsid w:val="000A0981"/>
    <w:rsid w:val="000A11E3"/>
    <w:rsid w:val="000A1BE1"/>
    <w:rsid w:val="000A69FC"/>
    <w:rsid w:val="000A6DAC"/>
    <w:rsid w:val="000A7588"/>
    <w:rsid w:val="000B0C88"/>
    <w:rsid w:val="000B0CEB"/>
    <w:rsid w:val="000B0F43"/>
    <w:rsid w:val="000B15B9"/>
    <w:rsid w:val="000B213C"/>
    <w:rsid w:val="000B25FC"/>
    <w:rsid w:val="000B31A1"/>
    <w:rsid w:val="000B444D"/>
    <w:rsid w:val="000B5605"/>
    <w:rsid w:val="000B5A2C"/>
    <w:rsid w:val="000C363F"/>
    <w:rsid w:val="000C6031"/>
    <w:rsid w:val="000C7482"/>
    <w:rsid w:val="000C7B4F"/>
    <w:rsid w:val="000D12A0"/>
    <w:rsid w:val="000D12B8"/>
    <w:rsid w:val="000D134C"/>
    <w:rsid w:val="000D3112"/>
    <w:rsid w:val="000D5040"/>
    <w:rsid w:val="000D5235"/>
    <w:rsid w:val="000D648B"/>
    <w:rsid w:val="000D6C1E"/>
    <w:rsid w:val="000D6ED7"/>
    <w:rsid w:val="000E448E"/>
    <w:rsid w:val="000E582C"/>
    <w:rsid w:val="000E61AB"/>
    <w:rsid w:val="000E66F3"/>
    <w:rsid w:val="000E6896"/>
    <w:rsid w:val="000F0D8E"/>
    <w:rsid w:val="000F133C"/>
    <w:rsid w:val="000F31A5"/>
    <w:rsid w:val="000F4C6F"/>
    <w:rsid w:val="000F7036"/>
    <w:rsid w:val="000F7950"/>
    <w:rsid w:val="00102DB2"/>
    <w:rsid w:val="00104DF6"/>
    <w:rsid w:val="00104EB8"/>
    <w:rsid w:val="00107AF1"/>
    <w:rsid w:val="00107D72"/>
    <w:rsid w:val="00110AFB"/>
    <w:rsid w:val="00110D9C"/>
    <w:rsid w:val="0011278B"/>
    <w:rsid w:val="0011437D"/>
    <w:rsid w:val="001147FE"/>
    <w:rsid w:val="001160E4"/>
    <w:rsid w:val="00116878"/>
    <w:rsid w:val="00116B2E"/>
    <w:rsid w:val="00120953"/>
    <w:rsid w:val="00121312"/>
    <w:rsid w:val="001217C5"/>
    <w:rsid w:val="001227A7"/>
    <w:rsid w:val="00123F64"/>
    <w:rsid w:val="0012578A"/>
    <w:rsid w:val="00131678"/>
    <w:rsid w:val="001323EB"/>
    <w:rsid w:val="00133CF7"/>
    <w:rsid w:val="001348D4"/>
    <w:rsid w:val="00135920"/>
    <w:rsid w:val="001364C8"/>
    <w:rsid w:val="00136562"/>
    <w:rsid w:val="00137468"/>
    <w:rsid w:val="0014021D"/>
    <w:rsid w:val="00142351"/>
    <w:rsid w:val="001439D4"/>
    <w:rsid w:val="0014473A"/>
    <w:rsid w:val="00147372"/>
    <w:rsid w:val="00147A75"/>
    <w:rsid w:val="00150577"/>
    <w:rsid w:val="00151093"/>
    <w:rsid w:val="0015176E"/>
    <w:rsid w:val="001520FA"/>
    <w:rsid w:val="001527DF"/>
    <w:rsid w:val="00152ADE"/>
    <w:rsid w:val="00153406"/>
    <w:rsid w:val="001564A3"/>
    <w:rsid w:val="0015716A"/>
    <w:rsid w:val="001572E4"/>
    <w:rsid w:val="00157FBD"/>
    <w:rsid w:val="00161578"/>
    <w:rsid w:val="00162112"/>
    <w:rsid w:val="001622F6"/>
    <w:rsid w:val="00164B84"/>
    <w:rsid w:val="00165729"/>
    <w:rsid w:val="00166576"/>
    <w:rsid w:val="00166F2A"/>
    <w:rsid w:val="001714BA"/>
    <w:rsid w:val="00171752"/>
    <w:rsid w:val="00171E49"/>
    <w:rsid w:val="001726BD"/>
    <w:rsid w:val="001733EC"/>
    <w:rsid w:val="00173B56"/>
    <w:rsid w:val="00174470"/>
    <w:rsid w:val="00174473"/>
    <w:rsid w:val="00177803"/>
    <w:rsid w:val="00182229"/>
    <w:rsid w:val="00182541"/>
    <w:rsid w:val="00182980"/>
    <w:rsid w:val="00183A0F"/>
    <w:rsid w:val="00184140"/>
    <w:rsid w:val="00185603"/>
    <w:rsid w:val="00186D62"/>
    <w:rsid w:val="001873CD"/>
    <w:rsid w:val="001903FD"/>
    <w:rsid w:val="00190DE8"/>
    <w:rsid w:val="001919FE"/>
    <w:rsid w:val="00191E15"/>
    <w:rsid w:val="0019203C"/>
    <w:rsid w:val="00192753"/>
    <w:rsid w:val="00192C12"/>
    <w:rsid w:val="00196041"/>
    <w:rsid w:val="001A2AA5"/>
    <w:rsid w:val="001A2D88"/>
    <w:rsid w:val="001A3F8E"/>
    <w:rsid w:val="001A46ED"/>
    <w:rsid w:val="001A604E"/>
    <w:rsid w:val="001A6A60"/>
    <w:rsid w:val="001B0E4F"/>
    <w:rsid w:val="001B1AAF"/>
    <w:rsid w:val="001B2065"/>
    <w:rsid w:val="001B35E5"/>
    <w:rsid w:val="001B3664"/>
    <w:rsid w:val="001B5B9F"/>
    <w:rsid w:val="001B7253"/>
    <w:rsid w:val="001B746C"/>
    <w:rsid w:val="001B74CC"/>
    <w:rsid w:val="001B7F63"/>
    <w:rsid w:val="001C0BA9"/>
    <w:rsid w:val="001C28A6"/>
    <w:rsid w:val="001C467F"/>
    <w:rsid w:val="001C46ED"/>
    <w:rsid w:val="001C47FA"/>
    <w:rsid w:val="001D1109"/>
    <w:rsid w:val="001D13AF"/>
    <w:rsid w:val="001D204E"/>
    <w:rsid w:val="001D4815"/>
    <w:rsid w:val="001D78C8"/>
    <w:rsid w:val="001E1042"/>
    <w:rsid w:val="001E12AE"/>
    <w:rsid w:val="001E1D94"/>
    <w:rsid w:val="001E23F1"/>
    <w:rsid w:val="001E27AD"/>
    <w:rsid w:val="001E2952"/>
    <w:rsid w:val="001E2E11"/>
    <w:rsid w:val="001E2E8D"/>
    <w:rsid w:val="001E4963"/>
    <w:rsid w:val="001E5337"/>
    <w:rsid w:val="001E53F0"/>
    <w:rsid w:val="001E687F"/>
    <w:rsid w:val="001E6E84"/>
    <w:rsid w:val="001F0039"/>
    <w:rsid w:val="001F03D1"/>
    <w:rsid w:val="001F0B22"/>
    <w:rsid w:val="001F0B55"/>
    <w:rsid w:val="001F25E2"/>
    <w:rsid w:val="001F4896"/>
    <w:rsid w:val="001F5D07"/>
    <w:rsid w:val="001F660F"/>
    <w:rsid w:val="001F6EC3"/>
    <w:rsid w:val="001F785B"/>
    <w:rsid w:val="002006FB"/>
    <w:rsid w:val="00203BF6"/>
    <w:rsid w:val="00204A14"/>
    <w:rsid w:val="002068E3"/>
    <w:rsid w:val="00210360"/>
    <w:rsid w:val="00212751"/>
    <w:rsid w:val="00215ADB"/>
    <w:rsid w:val="00215DE5"/>
    <w:rsid w:val="002173F9"/>
    <w:rsid w:val="00217C69"/>
    <w:rsid w:val="00220B85"/>
    <w:rsid w:val="00220F10"/>
    <w:rsid w:val="002213B7"/>
    <w:rsid w:val="00222BDB"/>
    <w:rsid w:val="00224720"/>
    <w:rsid w:val="00225368"/>
    <w:rsid w:val="002255E5"/>
    <w:rsid w:val="002256C7"/>
    <w:rsid w:val="00225CB5"/>
    <w:rsid w:val="00226454"/>
    <w:rsid w:val="0022674F"/>
    <w:rsid w:val="00226BC0"/>
    <w:rsid w:val="00230543"/>
    <w:rsid w:val="00230569"/>
    <w:rsid w:val="00231391"/>
    <w:rsid w:val="00231526"/>
    <w:rsid w:val="00231A31"/>
    <w:rsid w:val="0023243E"/>
    <w:rsid w:val="00233A38"/>
    <w:rsid w:val="00234D96"/>
    <w:rsid w:val="002352CD"/>
    <w:rsid w:val="00236A2F"/>
    <w:rsid w:val="00236D47"/>
    <w:rsid w:val="00242415"/>
    <w:rsid w:val="002424F3"/>
    <w:rsid w:val="002443B7"/>
    <w:rsid w:val="00244596"/>
    <w:rsid w:val="00246942"/>
    <w:rsid w:val="0024719A"/>
    <w:rsid w:val="00247F07"/>
    <w:rsid w:val="002503BA"/>
    <w:rsid w:val="00251055"/>
    <w:rsid w:val="002510AD"/>
    <w:rsid w:val="002516A0"/>
    <w:rsid w:val="0025176D"/>
    <w:rsid w:val="00253CD1"/>
    <w:rsid w:val="002542B0"/>
    <w:rsid w:val="0025451B"/>
    <w:rsid w:val="00255962"/>
    <w:rsid w:val="002569AF"/>
    <w:rsid w:val="00256E8C"/>
    <w:rsid w:val="00257D77"/>
    <w:rsid w:val="002600AB"/>
    <w:rsid w:val="00260CBD"/>
    <w:rsid w:val="00261100"/>
    <w:rsid w:val="00261549"/>
    <w:rsid w:val="002615D2"/>
    <w:rsid w:val="00262EA4"/>
    <w:rsid w:val="002636B9"/>
    <w:rsid w:val="00263FDD"/>
    <w:rsid w:val="00264B76"/>
    <w:rsid w:val="002661AE"/>
    <w:rsid w:val="00266F38"/>
    <w:rsid w:val="00267401"/>
    <w:rsid w:val="00270530"/>
    <w:rsid w:val="00270742"/>
    <w:rsid w:val="00270760"/>
    <w:rsid w:val="00270B26"/>
    <w:rsid w:val="00274052"/>
    <w:rsid w:val="002748BC"/>
    <w:rsid w:val="00275D77"/>
    <w:rsid w:val="00276792"/>
    <w:rsid w:val="00276EA2"/>
    <w:rsid w:val="0027700A"/>
    <w:rsid w:val="00277BDB"/>
    <w:rsid w:val="002803DB"/>
    <w:rsid w:val="002804E6"/>
    <w:rsid w:val="00281B8A"/>
    <w:rsid w:val="00281C10"/>
    <w:rsid w:val="00281CCF"/>
    <w:rsid w:val="00282A5E"/>
    <w:rsid w:val="00284542"/>
    <w:rsid w:val="00284602"/>
    <w:rsid w:val="00284C1E"/>
    <w:rsid w:val="002866C6"/>
    <w:rsid w:val="00287166"/>
    <w:rsid w:val="00287231"/>
    <w:rsid w:val="002872E4"/>
    <w:rsid w:val="00287C16"/>
    <w:rsid w:val="00291498"/>
    <w:rsid w:val="00291835"/>
    <w:rsid w:val="00291B59"/>
    <w:rsid w:val="00294966"/>
    <w:rsid w:val="002976C0"/>
    <w:rsid w:val="00297D1A"/>
    <w:rsid w:val="002A10CF"/>
    <w:rsid w:val="002A10FB"/>
    <w:rsid w:val="002A1144"/>
    <w:rsid w:val="002A1373"/>
    <w:rsid w:val="002A148E"/>
    <w:rsid w:val="002A14FC"/>
    <w:rsid w:val="002A2D5F"/>
    <w:rsid w:val="002A3C45"/>
    <w:rsid w:val="002A472D"/>
    <w:rsid w:val="002A79ED"/>
    <w:rsid w:val="002B0C0E"/>
    <w:rsid w:val="002B1CA8"/>
    <w:rsid w:val="002B321B"/>
    <w:rsid w:val="002B3914"/>
    <w:rsid w:val="002B45B7"/>
    <w:rsid w:val="002B4B4C"/>
    <w:rsid w:val="002C2821"/>
    <w:rsid w:val="002C2F3E"/>
    <w:rsid w:val="002C3731"/>
    <w:rsid w:val="002C56FF"/>
    <w:rsid w:val="002C6CB8"/>
    <w:rsid w:val="002C7656"/>
    <w:rsid w:val="002C77A5"/>
    <w:rsid w:val="002C7C7A"/>
    <w:rsid w:val="002D0434"/>
    <w:rsid w:val="002D0AE4"/>
    <w:rsid w:val="002D183E"/>
    <w:rsid w:val="002D23E4"/>
    <w:rsid w:val="002D349C"/>
    <w:rsid w:val="002D3D95"/>
    <w:rsid w:val="002D40FF"/>
    <w:rsid w:val="002D510B"/>
    <w:rsid w:val="002D52AC"/>
    <w:rsid w:val="002D6A9F"/>
    <w:rsid w:val="002D7C08"/>
    <w:rsid w:val="002E1077"/>
    <w:rsid w:val="002E1492"/>
    <w:rsid w:val="002E593E"/>
    <w:rsid w:val="002E6272"/>
    <w:rsid w:val="002E738E"/>
    <w:rsid w:val="002E79FB"/>
    <w:rsid w:val="002F0B78"/>
    <w:rsid w:val="002F16E3"/>
    <w:rsid w:val="002F2808"/>
    <w:rsid w:val="002F2E75"/>
    <w:rsid w:val="002F36CF"/>
    <w:rsid w:val="002F389F"/>
    <w:rsid w:val="002F3BE6"/>
    <w:rsid w:val="002F4234"/>
    <w:rsid w:val="002F482A"/>
    <w:rsid w:val="002F4B58"/>
    <w:rsid w:val="002F586F"/>
    <w:rsid w:val="002F692E"/>
    <w:rsid w:val="002F6F87"/>
    <w:rsid w:val="002F78A5"/>
    <w:rsid w:val="00300E97"/>
    <w:rsid w:val="00301C33"/>
    <w:rsid w:val="0030224B"/>
    <w:rsid w:val="00305860"/>
    <w:rsid w:val="00311320"/>
    <w:rsid w:val="003119D2"/>
    <w:rsid w:val="003121EC"/>
    <w:rsid w:val="00312437"/>
    <w:rsid w:val="0031363A"/>
    <w:rsid w:val="00314390"/>
    <w:rsid w:val="00314AB4"/>
    <w:rsid w:val="003153FB"/>
    <w:rsid w:val="003156A2"/>
    <w:rsid w:val="003174DB"/>
    <w:rsid w:val="00317D60"/>
    <w:rsid w:val="0032121B"/>
    <w:rsid w:val="00322119"/>
    <w:rsid w:val="003234AC"/>
    <w:rsid w:val="00323EB5"/>
    <w:rsid w:val="00324673"/>
    <w:rsid w:val="003268A2"/>
    <w:rsid w:val="00331674"/>
    <w:rsid w:val="00333D53"/>
    <w:rsid w:val="00333ED6"/>
    <w:rsid w:val="00335144"/>
    <w:rsid w:val="00336314"/>
    <w:rsid w:val="00337759"/>
    <w:rsid w:val="003413D8"/>
    <w:rsid w:val="00341618"/>
    <w:rsid w:val="00341A42"/>
    <w:rsid w:val="00341A72"/>
    <w:rsid w:val="00342931"/>
    <w:rsid w:val="00342D6F"/>
    <w:rsid w:val="00344605"/>
    <w:rsid w:val="0034486B"/>
    <w:rsid w:val="00344B3B"/>
    <w:rsid w:val="00345BDD"/>
    <w:rsid w:val="00345C46"/>
    <w:rsid w:val="00346EDD"/>
    <w:rsid w:val="003472D1"/>
    <w:rsid w:val="0034778F"/>
    <w:rsid w:val="003478AB"/>
    <w:rsid w:val="00350FC9"/>
    <w:rsid w:val="00351C49"/>
    <w:rsid w:val="00354445"/>
    <w:rsid w:val="00354B2F"/>
    <w:rsid w:val="00355339"/>
    <w:rsid w:val="003557B0"/>
    <w:rsid w:val="0035606A"/>
    <w:rsid w:val="0035626A"/>
    <w:rsid w:val="003563D3"/>
    <w:rsid w:val="00356545"/>
    <w:rsid w:val="00357DC8"/>
    <w:rsid w:val="00357F63"/>
    <w:rsid w:val="00360625"/>
    <w:rsid w:val="0036199D"/>
    <w:rsid w:val="00361A5E"/>
    <w:rsid w:val="0036342E"/>
    <w:rsid w:val="00363AF4"/>
    <w:rsid w:val="00364FE6"/>
    <w:rsid w:val="003657B6"/>
    <w:rsid w:val="00366BDA"/>
    <w:rsid w:val="00367D64"/>
    <w:rsid w:val="00370034"/>
    <w:rsid w:val="00370504"/>
    <w:rsid w:val="0037150C"/>
    <w:rsid w:val="00371630"/>
    <w:rsid w:val="00373458"/>
    <w:rsid w:val="003752B4"/>
    <w:rsid w:val="00375567"/>
    <w:rsid w:val="00375F9D"/>
    <w:rsid w:val="003764AA"/>
    <w:rsid w:val="00376BC5"/>
    <w:rsid w:val="0037720D"/>
    <w:rsid w:val="0037756F"/>
    <w:rsid w:val="00377E3C"/>
    <w:rsid w:val="0038128C"/>
    <w:rsid w:val="00381643"/>
    <w:rsid w:val="00382D39"/>
    <w:rsid w:val="003835F3"/>
    <w:rsid w:val="00383F78"/>
    <w:rsid w:val="00384CD3"/>
    <w:rsid w:val="00385600"/>
    <w:rsid w:val="003868E0"/>
    <w:rsid w:val="003878B0"/>
    <w:rsid w:val="00392CF5"/>
    <w:rsid w:val="00395251"/>
    <w:rsid w:val="00395F17"/>
    <w:rsid w:val="00397145"/>
    <w:rsid w:val="00397DE5"/>
    <w:rsid w:val="00397F99"/>
    <w:rsid w:val="003A0D42"/>
    <w:rsid w:val="003A1D2F"/>
    <w:rsid w:val="003A351D"/>
    <w:rsid w:val="003A36FC"/>
    <w:rsid w:val="003A4D80"/>
    <w:rsid w:val="003A53D7"/>
    <w:rsid w:val="003A77C1"/>
    <w:rsid w:val="003B005E"/>
    <w:rsid w:val="003B1A26"/>
    <w:rsid w:val="003B4488"/>
    <w:rsid w:val="003B44A3"/>
    <w:rsid w:val="003B467B"/>
    <w:rsid w:val="003B4E83"/>
    <w:rsid w:val="003B6DF4"/>
    <w:rsid w:val="003C0B22"/>
    <w:rsid w:val="003C1229"/>
    <w:rsid w:val="003C1C79"/>
    <w:rsid w:val="003C29A6"/>
    <w:rsid w:val="003C336E"/>
    <w:rsid w:val="003C66DF"/>
    <w:rsid w:val="003D13F1"/>
    <w:rsid w:val="003D197B"/>
    <w:rsid w:val="003D1F3C"/>
    <w:rsid w:val="003D200B"/>
    <w:rsid w:val="003D2CCB"/>
    <w:rsid w:val="003D4CA8"/>
    <w:rsid w:val="003D4E8D"/>
    <w:rsid w:val="003D5B40"/>
    <w:rsid w:val="003D605A"/>
    <w:rsid w:val="003D61F8"/>
    <w:rsid w:val="003D621F"/>
    <w:rsid w:val="003D6918"/>
    <w:rsid w:val="003D706F"/>
    <w:rsid w:val="003E1CFD"/>
    <w:rsid w:val="003E23B9"/>
    <w:rsid w:val="003E3B4E"/>
    <w:rsid w:val="003E4433"/>
    <w:rsid w:val="003E5946"/>
    <w:rsid w:val="003E6065"/>
    <w:rsid w:val="003E69FD"/>
    <w:rsid w:val="003E7CD0"/>
    <w:rsid w:val="003F0A9E"/>
    <w:rsid w:val="003F11E3"/>
    <w:rsid w:val="003F25CE"/>
    <w:rsid w:val="003F2BD3"/>
    <w:rsid w:val="003F3DFB"/>
    <w:rsid w:val="003F4888"/>
    <w:rsid w:val="003F5063"/>
    <w:rsid w:val="003F7D36"/>
    <w:rsid w:val="003F7F6D"/>
    <w:rsid w:val="00400233"/>
    <w:rsid w:val="00400543"/>
    <w:rsid w:val="00400951"/>
    <w:rsid w:val="00400AEB"/>
    <w:rsid w:val="00400D22"/>
    <w:rsid w:val="00401060"/>
    <w:rsid w:val="00401E7E"/>
    <w:rsid w:val="00402599"/>
    <w:rsid w:val="00404E4C"/>
    <w:rsid w:val="0040546C"/>
    <w:rsid w:val="00405764"/>
    <w:rsid w:val="00405A94"/>
    <w:rsid w:val="00405BB8"/>
    <w:rsid w:val="00407506"/>
    <w:rsid w:val="00410081"/>
    <w:rsid w:val="00413066"/>
    <w:rsid w:val="0041591B"/>
    <w:rsid w:val="0041632F"/>
    <w:rsid w:val="00417E19"/>
    <w:rsid w:val="0042012A"/>
    <w:rsid w:val="00420255"/>
    <w:rsid w:val="004233C6"/>
    <w:rsid w:val="00423CDA"/>
    <w:rsid w:val="00423F86"/>
    <w:rsid w:val="0042453B"/>
    <w:rsid w:val="004246AD"/>
    <w:rsid w:val="00424E7B"/>
    <w:rsid w:val="00425501"/>
    <w:rsid w:val="004272B4"/>
    <w:rsid w:val="00430C48"/>
    <w:rsid w:val="00430C6F"/>
    <w:rsid w:val="00431DEB"/>
    <w:rsid w:val="00431F5D"/>
    <w:rsid w:val="0043269A"/>
    <w:rsid w:val="00432C78"/>
    <w:rsid w:val="00433ED6"/>
    <w:rsid w:val="004349D8"/>
    <w:rsid w:val="004353A4"/>
    <w:rsid w:val="004363CC"/>
    <w:rsid w:val="00436E4E"/>
    <w:rsid w:val="00437690"/>
    <w:rsid w:val="00437B22"/>
    <w:rsid w:val="00437BD6"/>
    <w:rsid w:val="00440B36"/>
    <w:rsid w:val="00440DE2"/>
    <w:rsid w:val="0044688C"/>
    <w:rsid w:val="00446CC8"/>
    <w:rsid w:val="00447017"/>
    <w:rsid w:val="00451514"/>
    <w:rsid w:val="0045169D"/>
    <w:rsid w:val="004516F5"/>
    <w:rsid w:val="004533CE"/>
    <w:rsid w:val="0045382F"/>
    <w:rsid w:val="00453CEE"/>
    <w:rsid w:val="00455BF1"/>
    <w:rsid w:val="004565E4"/>
    <w:rsid w:val="00457114"/>
    <w:rsid w:val="00457623"/>
    <w:rsid w:val="004579E2"/>
    <w:rsid w:val="004601FC"/>
    <w:rsid w:val="0046080D"/>
    <w:rsid w:val="00460F4A"/>
    <w:rsid w:val="00460F56"/>
    <w:rsid w:val="00462347"/>
    <w:rsid w:val="004649BB"/>
    <w:rsid w:val="004651E2"/>
    <w:rsid w:val="00465336"/>
    <w:rsid w:val="00465A7D"/>
    <w:rsid w:val="004671D3"/>
    <w:rsid w:val="00467370"/>
    <w:rsid w:val="00467EC2"/>
    <w:rsid w:val="00467F39"/>
    <w:rsid w:val="00470FA9"/>
    <w:rsid w:val="00471B5D"/>
    <w:rsid w:val="00471F4F"/>
    <w:rsid w:val="00473CD3"/>
    <w:rsid w:val="00475F57"/>
    <w:rsid w:val="00476582"/>
    <w:rsid w:val="00476EA2"/>
    <w:rsid w:val="00477CAD"/>
    <w:rsid w:val="00480873"/>
    <w:rsid w:val="004816C9"/>
    <w:rsid w:val="0048358A"/>
    <w:rsid w:val="00483EDE"/>
    <w:rsid w:val="0049182F"/>
    <w:rsid w:val="00491C7F"/>
    <w:rsid w:val="004924C5"/>
    <w:rsid w:val="00493472"/>
    <w:rsid w:val="00494458"/>
    <w:rsid w:val="00497CA1"/>
    <w:rsid w:val="004A131B"/>
    <w:rsid w:val="004A2F32"/>
    <w:rsid w:val="004A3AC5"/>
    <w:rsid w:val="004A3CFE"/>
    <w:rsid w:val="004A5785"/>
    <w:rsid w:val="004A60F0"/>
    <w:rsid w:val="004A673F"/>
    <w:rsid w:val="004A7288"/>
    <w:rsid w:val="004A7E56"/>
    <w:rsid w:val="004B196F"/>
    <w:rsid w:val="004B1D2B"/>
    <w:rsid w:val="004B30B3"/>
    <w:rsid w:val="004B3FFA"/>
    <w:rsid w:val="004B59C4"/>
    <w:rsid w:val="004B73B1"/>
    <w:rsid w:val="004B764F"/>
    <w:rsid w:val="004B7E7F"/>
    <w:rsid w:val="004C0987"/>
    <w:rsid w:val="004C111B"/>
    <w:rsid w:val="004C1158"/>
    <w:rsid w:val="004C1208"/>
    <w:rsid w:val="004C161F"/>
    <w:rsid w:val="004C18F2"/>
    <w:rsid w:val="004C1C39"/>
    <w:rsid w:val="004C1EDD"/>
    <w:rsid w:val="004C3709"/>
    <w:rsid w:val="004C5E33"/>
    <w:rsid w:val="004C61F9"/>
    <w:rsid w:val="004C6E79"/>
    <w:rsid w:val="004C7AAF"/>
    <w:rsid w:val="004C7FBD"/>
    <w:rsid w:val="004D49A6"/>
    <w:rsid w:val="004D58E6"/>
    <w:rsid w:val="004D5B56"/>
    <w:rsid w:val="004D69E8"/>
    <w:rsid w:val="004D7CE0"/>
    <w:rsid w:val="004E054D"/>
    <w:rsid w:val="004E0FE0"/>
    <w:rsid w:val="004E2615"/>
    <w:rsid w:val="004E2904"/>
    <w:rsid w:val="004E2AEB"/>
    <w:rsid w:val="004E3B26"/>
    <w:rsid w:val="004E40FB"/>
    <w:rsid w:val="004E5AD7"/>
    <w:rsid w:val="004E5B8E"/>
    <w:rsid w:val="004E5E4A"/>
    <w:rsid w:val="004E7D40"/>
    <w:rsid w:val="004F0E80"/>
    <w:rsid w:val="004F2C1D"/>
    <w:rsid w:val="004F3DFE"/>
    <w:rsid w:val="00500443"/>
    <w:rsid w:val="00500C31"/>
    <w:rsid w:val="00503714"/>
    <w:rsid w:val="00503F40"/>
    <w:rsid w:val="005059DB"/>
    <w:rsid w:val="00505F30"/>
    <w:rsid w:val="005073AA"/>
    <w:rsid w:val="00512EC4"/>
    <w:rsid w:val="00513E10"/>
    <w:rsid w:val="0051446E"/>
    <w:rsid w:val="00514968"/>
    <w:rsid w:val="00515447"/>
    <w:rsid w:val="00515CD0"/>
    <w:rsid w:val="00516BBB"/>
    <w:rsid w:val="00517769"/>
    <w:rsid w:val="00517D78"/>
    <w:rsid w:val="00521AA9"/>
    <w:rsid w:val="00521D61"/>
    <w:rsid w:val="00522D4D"/>
    <w:rsid w:val="005279DA"/>
    <w:rsid w:val="00530712"/>
    <w:rsid w:val="00530FE1"/>
    <w:rsid w:val="00531428"/>
    <w:rsid w:val="005320FD"/>
    <w:rsid w:val="00532575"/>
    <w:rsid w:val="005325CF"/>
    <w:rsid w:val="005336D6"/>
    <w:rsid w:val="00534608"/>
    <w:rsid w:val="00536090"/>
    <w:rsid w:val="00536568"/>
    <w:rsid w:val="005407F3"/>
    <w:rsid w:val="005409AD"/>
    <w:rsid w:val="00541FD8"/>
    <w:rsid w:val="00542128"/>
    <w:rsid w:val="00543608"/>
    <w:rsid w:val="00543B82"/>
    <w:rsid w:val="00543F7C"/>
    <w:rsid w:val="00545365"/>
    <w:rsid w:val="0054608B"/>
    <w:rsid w:val="00546578"/>
    <w:rsid w:val="00546B01"/>
    <w:rsid w:val="0055052F"/>
    <w:rsid w:val="00550960"/>
    <w:rsid w:val="00551181"/>
    <w:rsid w:val="00553285"/>
    <w:rsid w:val="0055424E"/>
    <w:rsid w:val="005547AE"/>
    <w:rsid w:val="00554EEC"/>
    <w:rsid w:val="005555D1"/>
    <w:rsid w:val="00555AB5"/>
    <w:rsid w:val="00556E19"/>
    <w:rsid w:val="0055785F"/>
    <w:rsid w:val="00560457"/>
    <w:rsid w:val="0056081F"/>
    <w:rsid w:val="005608F8"/>
    <w:rsid w:val="00561621"/>
    <w:rsid w:val="00561EA7"/>
    <w:rsid w:val="00562164"/>
    <w:rsid w:val="0056220B"/>
    <w:rsid w:val="00564838"/>
    <w:rsid w:val="00565DCB"/>
    <w:rsid w:val="005673E8"/>
    <w:rsid w:val="00567756"/>
    <w:rsid w:val="00570312"/>
    <w:rsid w:val="00571CB6"/>
    <w:rsid w:val="00573672"/>
    <w:rsid w:val="00573E5C"/>
    <w:rsid w:val="005744AE"/>
    <w:rsid w:val="00574EED"/>
    <w:rsid w:val="005757D7"/>
    <w:rsid w:val="005760A3"/>
    <w:rsid w:val="00577F5D"/>
    <w:rsid w:val="0058095E"/>
    <w:rsid w:val="00581C42"/>
    <w:rsid w:val="00583E52"/>
    <w:rsid w:val="0058492B"/>
    <w:rsid w:val="00584F96"/>
    <w:rsid w:val="00585BFB"/>
    <w:rsid w:val="00586FF2"/>
    <w:rsid w:val="00587D42"/>
    <w:rsid w:val="005908FA"/>
    <w:rsid w:val="00590E3A"/>
    <w:rsid w:val="005916B9"/>
    <w:rsid w:val="00592685"/>
    <w:rsid w:val="00593453"/>
    <w:rsid w:val="00593C71"/>
    <w:rsid w:val="005956C8"/>
    <w:rsid w:val="005962EC"/>
    <w:rsid w:val="00596542"/>
    <w:rsid w:val="0059662C"/>
    <w:rsid w:val="00596FC3"/>
    <w:rsid w:val="005974C7"/>
    <w:rsid w:val="0059790D"/>
    <w:rsid w:val="005A1307"/>
    <w:rsid w:val="005A2847"/>
    <w:rsid w:val="005A2930"/>
    <w:rsid w:val="005A2D52"/>
    <w:rsid w:val="005A3C94"/>
    <w:rsid w:val="005A44E4"/>
    <w:rsid w:val="005A534A"/>
    <w:rsid w:val="005B0794"/>
    <w:rsid w:val="005B1367"/>
    <w:rsid w:val="005B1690"/>
    <w:rsid w:val="005B2102"/>
    <w:rsid w:val="005B5F51"/>
    <w:rsid w:val="005B73AB"/>
    <w:rsid w:val="005C04F0"/>
    <w:rsid w:val="005C0832"/>
    <w:rsid w:val="005C1077"/>
    <w:rsid w:val="005C6156"/>
    <w:rsid w:val="005C6868"/>
    <w:rsid w:val="005C79DC"/>
    <w:rsid w:val="005D10BC"/>
    <w:rsid w:val="005D24A1"/>
    <w:rsid w:val="005D3806"/>
    <w:rsid w:val="005D3B80"/>
    <w:rsid w:val="005D4B22"/>
    <w:rsid w:val="005D584C"/>
    <w:rsid w:val="005D73B3"/>
    <w:rsid w:val="005D79C0"/>
    <w:rsid w:val="005D7D2E"/>
    <w:rsid w:val="005E0424"/>
    <w:rsid w:val="005E04F8"/>
    <w:rsid w:val="005E06F3"/>
    <w:rsid w:val="005E079E"/>
    <w:rsid w:val="005E3A24"/>
    <w:rsid w:val="005E4DFF"/>
    <w:rsid w:val="005E5486"/>
    <w:rsid w:val="005E6495"/>
    <w:rsid w:val="005E6B28"/>
    <w:rsid w:val="005E712C"/>
    <w:rsid w:val="005F065F"/>
    <w:rsid w:val="005F2BD9"/>
    <w:rsid w:val="005F305B"/>
    <w:rsid w:val="005F3321"/>
    <w:rsid w:val="005F3EB3"/>
    <w:rsid w:val="005F5219"/>
    <w:rsid w:val="005F6F05"/>
    <w:rsid w:val="005F7211"/>
    <w:rsid w:val="005F7244"/>
    <w:rsid w:val="005F79B4"/>
    <w:rsid w:val="00600954"/>
    <w:rsid w:val="006024FF"/>
    <w:rsid w:val="0060282A"/>
    <w:rsid w:val="00602B11"/>
    <w:rsid w:val="00604E32"/>
    <w:rsid w:val="006053F0"/>
    <w:rsid w:val="006055A8"/>
    <w:rsid w:val="0060637E"/>
    <w:rsid w:val="006066BA"/>
    <w:rsid w:val="00606EA3"/>
    <w:rsid w:val="0060719D"/>
    <w:rsid w:val="006071D7"/>
    <w:rsid w:val="006116E8"/>
    <w:rsid w:val="0061258B"/>
    <w:rsid w:val="0061281D"/>
    <w:rsid w:val="006129B9"/>
    <w:rsid w:val="00612CB2"/>
    <w:rsid w:val="006130ED"/>
    <w:rsid w:val="006133E4"/>
    <w:rsid w:val="006151CA"/>
    <w:rsid w:val="006151DE"/>
    <w:rsid w:val="0061550A"/>
    <w:rsid w:val="00615A1B"/>
    <w:rsid w:val="00616DBC"/>
    <w:rsid w:val="006248C3"/>
    <w:rsid w:val="00624DEC"/>
    <w:rsid w:val="00625152"/>
    <w:rsid w:val="00625318"/>
    <w:rsid w:val="00626B77"/>
    <w:rsid w:val="006273FD"/>
    <w:rsid w:val="00627B24"/>
    <w:rsid w:val="00631790"/>
    <w:rsid w:val="0063188E"/>
    <w:rsid w:val="006318DB"/>
    <w:rsid w:val="0063235E"/>
    <w:rsid w:val="006333BC"/>
    <w:rsid w:val="00636586"/>
    <w:rsid w:val="006367B6"/>
    <w:rsid w:val="00637919"/>
    <w:rsid w:val="00637ADA"/>
    <w:rsid w:val="006402D3"/>
    <w:rsid w:val="00640A76"/>
    <w:rsid w:val="00640B03"/>
    <w:rsid w:val="00640E8B"/>
    <w:rsid w:val="00640F79"/>
    <w:rsid w:val="00641638"/>
    <w:rsid w:val="00642EDA"/>
    <w:rsid w:val="006434B1"/>
    <w:rsid w:val="00644213"/>
    <w:rsid w:val="00646FAB"/>
    <w:rsid w:val="006475B8"/>
    <w:rsid w:val="00647B7C"/>
    <w:rsid w:val="00647F03"/>
    <w:rsid w:val="006502A3"/>
    <w:rsid w:val="00651080"/>
    <w:rsid w:val="0065113E"/>
    <w:rsid w:val="00651A28"/>
    <w:rsid w:val="006525A1"/>
    <w:rsid w:val="0065365C"/>
    <w:rsid w:val="00655533"/>
    <w:rsid w:val="00655C89"/>
    <w:rsid w:val="00656075"/>
    <w:rsid w:val="00656A4F"/>
    <w:rsid w:val="00656EB7"/>
    <w:rsid w:val="00657BCD"/>
    <w:rsid w:val="00661256"/>
    <w:rsid w:val="00661389"/>
    <w:rsid w:val="0066160A"/>
    <w:rsid w:val="00661B9B"/>
    <w:rsid w:val="00663181"/>
    <w:rsid w:val="00663C12"/>
    <w:rsid w:val="006651E9"/>
    <w:rsid w:val="00666931"/>
    <w:rsid w:val="00666B44"/>
    <w:rsid w:val="00667440"/>
    <w:rsid w:val="0067035F"/>
    <w:rsid w:val="00670D0D"/>
    <w:rsid w:val="0067100C"/>
    <w:rsid w:val="0067186D"/>
    <w:rsid w:val="00671AB7"/>
    <w:rsid w:val="00672766"/>
    <w:rsid w:val="006738EC"/>
    <w:rsid w:val="00673A2C"/>
    <w:rsid w:val="00673B35"/>
    <w:rsid w:val="00675985"/>
    <w:rsid w:val="00675DC1"/>
    <w:rsid w:val="00676E70"/>
    <w:rsid w:val="0067768E"/>
    <w:rsid w:val="00677912"/>
    <w:rsid w:val="0068233E"/>
    <w:rsid w:val="00683FD9"/>
    <w:rsid w:val="0068487B"/>
    <w:rsid w:val="00684B7F"/>
    <w:rsid w:val="00686EAC"/>
    <w:rsid w:val="00690026"/>
    <w:rsid w:val="00691173"/>
    <w:rsid w:val="00692EC7"/>
    <w:rsid w:val="00694685"/>
    <w:rsid w:val="00694B70"/>
    <w:rsid w:val="00694C6F"/>
    <w:rsid w:val="0069524F"/>
    <w:rsid w:val="006959BC"/>
    <w:rsid w:val="00697FC9"/>
    <w:rsid w:val="006A0323"/>
    <w:rsid w:val="006A1764"/>
    <w:rsid w:val="006A50E2"/>
    <w:rsid w:val="006A60AF"/>
    <w:rsid w:val="006A61B4"/>
    <w:rsid w:val="006A62A4"/>
    <w:rsid w:val="006A6BC3"/>
    <w:rsid w:val="006B1B00"/>
    <w:rsid w:val="006B1E71"/>
    <w:rsid w:val="006B4C8D"/>
    <w:rsid w:val="006B5636"/>
    <w:rsid w:val="006B7242"/>
    <w:rsid w:val="006C23D7"/>
    <w:rsid w:val="006C25D0"/>
    <w:rsid w:val="006C2755"/>
    <w:rsid w:val="006C40E9"/>
    <w:rsid w:val="006D16FB"/>
    <w:rsid w:val="006D25A3"/>
    <w:rsid w:val="006D2B0B"/>
    <w:rsid w:val="006D2E1B"/>
    <w:rsid w:val="006D61D1"/>
    <w:rsid w:val="006D6B03"/>
    <w:rsid w:val="006D7D5F"/>
    <w:rsid w:val="006E124C"/>
    <w:rsid w:val="006E4154"/>
    <w:rsid w:val="006E5B09"/>
    <w:rsid w:val="006E64E6"/>
    <w:rsid w:val="006E6586"/>
    <w:rsid w:val="006E702B"/>
    <w:rsid w:val="006E7190"/>
    <w:rsid w:val="006F005B"/>
    <w:rsid w:val="006F0476"/>
    <w:rsid w:val="006F0AF2"/>
    <w:rsid w:val="006F2E01"/>
    <w:rsid w:val="006F329E"/>
    <w:rsid w:val="006F334C"/>
    <w:rsid w:val="006F3727"/>
    <w:rsid w:val="006F559A"/>
    <w:rsid w:val="006F5865"/>
    <w:rsid w:val="006F68EC"/>
    <w:rsid w:val="0070097C"/>
    <w:rsid w:val="00700CEC"/>
    <w:rsid w:val="00701380"/>
    <w:rsid w:val="007018A8"/>
    <w:rsid w:val="007025D3"/>
    <w:rsid w:val="007031AB"/>
    <w:rsid w:val="00704BA4"/>
    <w:rsid w:val="00707B88"/>
    <w:rsid w:val="00710CC8"/>
    <w:rsid w:val="007112A5"/>
    <w:rsid w:val="00711650"/>
    <w:rsid w:val="007116E3"/>
    <w:rsid w:val="00711A16"/>
    <w:rsid w:val="00712AD7"/>
    <w:rsid w:val="00712E9D"/>
    <w:rsid w:val="00714181"/>
    <w:rsid w:val="00714265"/>
    <w:rsid w:val="00714E42"/>
    <w:rsid w:val="007150A1"/>
    <w:rsid w:val="007155F8"/>
    <w:rsid w:val="00715A99"/>
    <w:rsid w:val="00715C4F"/>
    <w:rsid w:val="00716A6C"/>
    <w:rsid w:val="00716CC5"/>
    <w:rsid w:val="00716F3A"/>
    <w:rsid w:val="00717A4D"/>
    <w:rsid w:val="0072145B"/>
    <w:rsid w:val="0072232E"/>
    <w:rsid w:val="0072243C"/>
    <w:rsid w:val="007224BA"/>
    <w:rsid w:val="00722F8B"/>
    <w:rsid w:val="007237E2"/>
    <w:rsid w:val="00723BCC"/>
    <w:rsid w:val="00726A6C"/>
    <w:rsid w:val="00726DCA"/>
    <w:rsid w:val="00727747"/>
    <w:rsid w:val="00730658"/>
    <w:rsid w:val="007312CD"/>
    <w:rsid w:val="00731369"/>
    <w:rsid w:val="007319BE"/>
    <w:rsid w:val="00732643"/>
    <w:rsid w:val="00732994"/>
    <w:rsid w:val="00732ABC"/>
    <w:rsid w:val="007343D7"/>
    <w:rsid w:val="00736A9E"/>
    <w:rsid w:val="00736C10"/>
    <w:rsid w:val="0073711A"/>
    <w:rsid w:val="00740637"/>
    <w:rsid w:val="007407A8"/>
    <w:rsid w:val="00741DDA"/>
    <w:rsid w:val="00742400"/>
    <w:rsid w:val="0074360E"/>
    <w:rsid w:val="00744248"/>
    <w:rsid w:val="00745982"/>
    <w:rsid w:val="00745E4B"/>
    <w:rsid w:val="00746972"/>
    <w:rsid w:val="0074778F"/>
    <w:rsid w:val="00747E34"/>
    <w:rsid w:val="007509E3"/>
    <w:rsid w:val="00750A5F"/>
    <w:rsid w:val="00750B44"/>
    <w:rsid w:val="00751197"/>
    <w:rsid w:val="00753495"/>
    <w:rsid w:val="00753A73"/>
    <w:rsid w:val="00753D45"/>
    <w:rsid w:val="00754A0B"/>
    <w:rsid w:val="00754C6D"/>
    <w:rsid w:val="007559A2"/>
    <w:rsid w:val="0075753F"/>
    <w:rsid w:val="007601DC"/>
    <w:rsid w:val="00760DB3"/>
    <w:rsid w:val="007610F6"/>
    <w:rsid w:val="00761897"/>
    <w:rsid w:val="00762311"/>
    <w:rsid w:val="00764061"/>
    <w:rsid w:val="00764C5C"/>
    <w:rsid w:val="00765A22"/>
    <w:rsid w:val="0076635A"/>
    <w:rsid w:val="00766735"/>
    <w:rsid w:val="00767303"/>
    <w:rsid w:val="007702A0"/>
    <w:rsid w:val="00770A24"/>
    <w:rsid w:val="007711B5"/>
    <w:rsid w:val="00771579"/>
    <w:rsid w:val="007718E4"/>
    <w:rsid w:val="00772FBF"/>
    <w:rsid w:val="007731F1"/>
    <w:rsid w:val="00773D9F"/>
    <w:rsid w:val="00773DD2"/>
    <w:rsid w:val="00775D13"/>
    <w:rsid w:val="00777580"/>
    <w:rsid w:val="007803BB"/>
    <w:rsid w:val="00781409"/>
    <w:rsid w:val="007814EE"/>
    <w:rsid w:val="007823B6"/>
    <w:rsid w:val="0078254C"/>
    <w:rsid w:val="00782E24"/>
    <w:rsid w:val="00783214"/>
    <w:rsid w:val="00783D22"/>
    <w:rsid w:val="0078417D"/>
    <w:rsid w:val="00784389"/>
    <w:rsid w:val="00785BCF"/>
    <w:rsid w:val="00785D8B"/>
    <w:rsid w:val="00785E8F"/>
    <w:rsid w:val="00787008"/>
    <w:rsid w:val="00790334"/>
    <w:rsid w:val="00791826"/>
    <w:rsid w:val="00792740"/>
    <w:rsid w:val="007927BF"/>
    <w:rsid w:val="00792F2E"/>
    <w:rsid w:val="007937BC"/>
    <w:rsid w:val="007955E7"/>
    <w:rsid w:val="007A0AB6"/>
    <w:rsid w:val="007A10DA"/>
    <w:rsid w:val="007A1997"/>
    <w:rsid w:val="007A2F3B"/>
    <w:rsid w:val="007A385E"/>
    <w:rsid w:val="007A5370"/>
    <w:rsid w:val="007A5EC1"/>
    <w:rsid w:val="007A5ECD"/>
    <w:rsid w:val="007A60E4"/>
    <w:rsid w:val="007A75A4"/>
    <w:rsid w:val="007A78A7"/>
    <w:rsid w:val="007B232A"/>
    <w:rsid w:val="007B2F46"/>
    <w:rsid w:val="007B3754"/>
    <w:rsid w:val="007B3F4D"/>
    <w:rsid w:val="007B4770"/>
    <w:rsid w:val="007B5147"/>
    <w:rsid w:val="007B5DB1"/>
    <w:rsid w:val="007B6CC1"/>
    <w:rsid w:val="007C05E2"/>
    <w:rsid w:val="007C1B5C"/>
    <w:rsid w:val="007C25CD"/>
    <w:rsid w:val="007C2D0F"/>
    <w:rsid w:val="007C33D9"/>
    <w:rsid w:val="007C3D98"/>
    <w:rsid w:val="007C42AE"/>
    <w:rsid w:val="007C4A48"/>
    <w:rsid w:val="007C4CD0"/>
    <w:rsid w:val="007C5491"/>
    <w:rsid w:val="007C5983"/>
    <w:rsid w:val="007C5C0C"/>
    <w:rsid w:val="007C7CA4"/>
    <w:rsid w:val="007D01FF"/>
    <w:rsid w:val="007D0C8A"/>
    <w:rsid w:val="007D101F"/>
    <w:rsid w:val="007D1623"/>
    <w:rsid w:val="007D1BEE"/>
    <w:rsid w:val="007D24BB"/>
    <w:rsid w:val="007D2B58"/>
    <w:rsid w:val="007D328D"/>
    <w:rsid w:val="007E0592"/>
    <w:rsid w:val="007E11E6"/>
    <w:rsid w:val="007E16C6"/>
    <w:rsid w:val="007E19BD"/>
    <w:rsid w:val="007E1E42"/>
    <w:rsid w:val="007E4841"/>
    <w:rsid w:val="007E5E0E"/>
    <w:rsid w:val="007E6CBF"/>
    <w:rsid w:val="007E7358"/>
    <w:rsid w:val="007E781B"/>
    <w:rsid w:val="007F1232"/>
    <w:rsid w:val="007F1A5E"/>
    <w:rsid w:val="007F2D56"/>
    <w:rsid w:val="007F2E04"/>
    <w:rsid w:val="007F474C"/>
    <w:rsid w:val="007F57DF"/>
    <w:rsid w:val="007F59FA"/>
    <w:rsid w:val="007F5F39"/>
    <w:rsid w:val="008021F2"/>
    <w:rsid w:val="00806248"/>
    <w:rsid w:val="008062D0"/>
    <w:rsid w:val="0081021A"/>
    <w:rsid w:val="008126E3"/>
    <w:rsid w:val="00813DB3"/>
    <w:rsid w:val="00814841"/>
    <w:rsid w:val="00816557"/>
    <w:rsid w:val="0082007D"/>
    <w:rsid w:val="00821CA5"/>
    <w:rsid w:val="008235DD"/>
    <w:rsid w:val="00823A79"/>
    <w:rsid w:val="00824908"/>
    <w:rsid w:val="00824C89"/>
    <w:rsid w:val="0082529D"/>
    <w:rsid w:val="00825D92"/>
    <w:rsid w:val="0082709E"/>
    <w:rsid w:val="00827C65"/>
    <w:rsid w:val="008312B0"/>
    <w:rsid w:val="0083173B"/>
    <w:rsid w:val="008321C4"/>
    <w:rsid w:val="008327A7"/>
    <w:rsid w:val="00833719"/>
    <w:rsid w:val="00833D7B"/>
    <w:rsid w:val="00837D84"/>
    <w:rsid w:val="0084069B"/>
    <w:rsid w:val="008408BB"/>
    <w:rsid w:val="008409DC"/>
    <w:rsid w:val="00840F62"/>
    <w:rsid w:val="00843166"/>
    <w:rsid w:val="00845896"/>
    <w:rsid w:val="00846A7A"/>
    <w:rsid w:val="008473E9"/>
    <w:rsid w:val="00847723"/>
    <w:rsid w:val="008508DA"/>
    <w:rsid w:val="0085099C"/>
    <w:rsid w:val="00852578"/>
    <w:rsid w:val="0085300F"/>
    <w:rsid w:val="0085324F"/>
    <w:rsid w:val="0085427A"/>
    <w:rsid w:val="00854A11"/>
    <w:rsid w:val="00854AB7"/>
    <w:rsid w:val="008550F8"/>
    <w:rsid w:val="00855950"/>
    <w:rsid w:val="00855B20"/>
    <w:rsid w:val="00857783"/>
    <w:rsid w:val="00857899"/>
    <w:rsid w:val="00857A48"/>
    <w:rsid w:val="00860192"/>
    <w:rsid w:val="0086021F"/>
    <w:rsid w:val="00860415"/>
    <w:rsid w:val="00860942"/>
    <w:rsid w:val="00860954"/>
    <w:rsid w:val="00861F54"/>
    <w:rsid w:val="00862366"/>
    <w:rsid w:val="008629C5"/>
    <w:rsid w:val="00863103"/>
    <w:rsid w:val="00863DE4"/>
    <w:rsid w:val="00864248"/>
    <w:rsid w:val="00870967"/>
    <w:rsid w:val="00870CE0"/>
    <w:rsid w:val="00871131"/>
    <w:rsid w:val="00872094"/>
    <w:rsid w:val="008720BC"/>
    <w:rsid w:val="00874063"/>
    <w:rsid w:val="00876E03"/>
    <w:rsid w:val="008772C9"/>
    <w:rsid w:val="00880BC9"/>
    <w:rsid w:val="00880F4F"/>
    <w:rsid w:val="008820F8"/>
    <w:rsid w:val="00882D1A"/>
    <w:rsid w:val="00882D53"/>
    <w:rsid w:val="00882EB4"/>
    <w:rsid w:val="00883437"/>
    <w:rsid w:val="008852D9"/>
    <w:rsid w:val="00885C46"/>
    <w:rsid w:val="00886861"/>
    <w:rsid w:val="00887BC9"/>
    <w:rsid w:val="00887DD4"/>
    <w:rsid w:val="00890EF1"/>
    <w:rsid w:val="008926D0"/>
    <w:rsid w:val="008974C5"/>
    <w:rsid w:val="008A1876"/>
    <w:rsid w:val="008A2A06"/>
    <w:rsid w:val="008A334F"/>
    <w:rsid w:val="008A41DF"/>
    <w:rsid w:val="008A4F2A"/>
    <w:rsid w:val="008A4F3D"/>
    <w:rsid w:val="008A5220"/>
    <w:rsid w:val="008A62B8"/>
    <w:rsid w:val="008A682E"/>
    <w:rsid w:val="008A68B1"/>
    <w:rsid w:val="008A6A0C"/>
    <w:rsid w:val="008B1512"/>
    <w:rsid w:val="008B22A9"/>
    <w:rsid w:val="008B2348"/>
    <w:rsid w:val="008B431E"/>
    <w:rsid w:val="008B47FC"/>
    <w:rsid w:val="008B49A2"/>
    <w:rsid w:val="008B569C"/>
    <w:rsid w:val="008B6C33"/>
    <w:rsid w:val="008B7529"/>
    <w:rsid w:val="008C159D"/>
    <w:rsid w:val="008C268C"/>
    <w:rsid w:val="008C4C3C"/>
    <w:rsid w:val="008C5EE8"/>
    <w:rsid w:val="008C7397"/>
    <w:rsid w:val="008D0B97"/>
    <w:rsid w:val="008D1103"/>
    <w:rsid w:val="008D12D8"/>
    <w:rsid w:val="008D1686"/>
    <w:rsid w:val="008D2725"/>
    <w:rsid w:val="008D3C2E"/>
    <w:rsid w:val="008D47FA"/>
    <w:rsid w:val="008D4FAE"/>
    <w:rsid w:val="008D58AF"/>
    <w:rsid w:val="008D6121"/>
    <w:rsid w:val="008D6F79"/>
    <w:rsid w:val="008D6FB5"/>
    <w:rsid w:val="008E027B"/>
    <w:rsid w:val="008E0B75"/>
    <w:rsid w:val="008E165A"/>
    <w:rsid w:val="008E1884"/>
    <w:rsid w:val="008E3051"/>
    <w:rsid w:val="008E3B6A"/>
    <w:rsid w:val="008E467D"/>
    <w:rsid w:val="008E4712"/>
    <w:rsid w:val="008E4B9A"/>
    <w:rsid w:val="008E5477"/>
    <w:rsid w:val="008E682F"/>
    <w:rsid w:val="008F0034"/>
    <w:rsid w:val="008F0DC6"/>
    <w:rsid w:val="008F3550"/>
    <w:rsid w:val="008F3627"/>
    <w:rsid w:val="008F4507"/>
    <w:rsid w:val="008F4821"/>
    <w:rsid w:val="008F4C6E"/>
    <w:rsid w:val="008F4DB6"/>
    <w:rsid w:val="008F4F41"/>
    <w:rsid w:val="008F52AA"/>
    <w:rsid w:val="0090017C"/>
    <w:rsid w:val="00900235"/>
    <w:rsid w:val="0090052F"/>
    <w:rsid w:val="0090277C"/>
    <w:rsid w:val="009027C4"/>
    <w:rsid w:val="009029B6"/>
    <w:rsid w:val="00904857"/>
    <w:rsid w:val="00904998"/>
    <w:rsid w:val="00906031"/>
    <w:rsid w:val="009069BE"/>
    <w:rsid w:val="00910B13"/>
    <w:rsid w:val="00911ABE"/>
    <w:rsid w:val="009127C7"/>
    <w:rsid w:val="00914AA8"/>
    <w:rsid w:val="00915702"/>
    <w:rsid w:val="00915CD2"/>
    <w:rsid w:val="00916917"/>
    <w:rsid w:val="00920C17"/>
    <w:rsid w:val="00921736"/>
    <w:rsid w:val="00921B40"/>
    <w:rsid w:val="009230A9"/>
    <w:rsid w:val="00926383"/>
    <w:rsid w:val="00926914"/>
    <w:rsid w:val="00927F35"/>
    <w:rsid w:val="009302D5"/>
    <w:rsid w:val="00930528"/>
    <w:rsid w:val="00931C66"/>
    <w:rsid w:val="009336E3"/>
    <w:rsid w:val="009346DA"/>
    <w:rsid w:val="00934AB8"/>
    <w:rsid w:val="00934E14"/>
    <w:rsid w:val="0093553C"/>
    <w:rsid w:val="0093570E"/>
    <w:rsid w:val="009367EC"/>
    <w:rsid w:val="00936F64"/>
    <w:rsid w:val="00937C3C"/>
    <w:rsid w:val="00940A7F"/>
    <w:rsid w:val="00941112"/>
    <w:rsid w:val="00946162"/>
    <w:rsid w:val="0094673E"/>
    <w:rsid w:val="00947ED6"/>
    <w:rsid w:val="0095071A"/>
    <w:rsid w:val="009520DD"/>
    <w:rsid w:val="00954580"/>
    <w:rsid w:val="00954984"/>
    <w:rsid w:val="00955AA9"/>
    <w:rsid w:val="00957293"/>
    <w:rsid w:val="009578E4"/>
    <w:rsid w:val="00960377"/>
    <w:rsid w:val="00962143"/>
    <w:rsid w:val="00962B1F"/>
    <w:rsid w:val="009630FD"/>
    <w:rsid w:val="009632BC"/>
    <w:rsid w:val="00965ADB"/>
    <w:rsid w:val="009667B3"/>
    <w:rsid w:val="009669E4"/>
    <w:rsid w:val="009729C4"/>
    <w:rsid w:val="00973005"/>
    <w:rsid w:val="00973124"/>
    <w:rsid w:val="009741D1"/>
    <w:rsid w:val="0097478D"/>
    <w:rsid w:val="00975667"/>
    <w:rsid w:val="009759BF"/>
    <w:rsid w:val="009762A9"/>
    <w:rsid w:val="0097767A"/>
    <w:rsid w:val="00977AEB"/>
    <w:rsid w:val="0098007A"/>
    <w:rsid w:val="009807BD"/>
    <w:rsid w:val="0098115E"/>
    <w:rsid w:val="00982D6C"/>
    <w:rsid w:val="00983A78"/>
    <w:rsid w:val="0098425C"/>
    <w:rsid w:val="009845B3"/>
    <w:rsid w:val="009857C8"/>
    <w:rsid w:val="00985841"/>
    <w:rsid w:val="00986222"/>
    <w:rsid w:val="0098641D"/>
    <w:rsid w:val="0098682A"/>
    <w:rsid w:val="00986B54"/>
    <w:rsid w:val="0099011A"/>
    <w:rsid w:val="0099055C"/>
    <w:rsid w:val="0099143A"/>
    <w:rsid w:val="00992875"/>
    <w:rsid w:val="00993792"/>
    <w:rsid w:val="0099474E"/>
    <w:rsid w:val="00996172"/>
    <w:rsid w:val="00996302"/>
    <w:rsid w:val="009A0F4A"/>
    <w:rsid w:val="009A21C2"/>
    <w:rsid w:val="009A36C9"/>
    <w:rsid w:val="009A44D4"/>
    <w:rsid w:val="009A4B22"/>
    <w:rsid w:val="009A6165"/>
    <w:rsid w:val="009A639A"/>
    <w:rsid w:val="009A7261"/>
    <w:rsid w:val="009A7776"/>
    <w:rsid w:val="009A7E7A"/>
    <w:rsid w:val="009B2B41"/>
    <w:rsid w:val="009B32DD"/>
    <w:rsid w:val="009B3ED9"/>
    <w:rsid w:val="009B43B7"/>
    <w:rsid w:val="009B6318"/>
    <w:rsid w:val="009B6819"/>
    <w:rsid w:val="009B6AB9"/>
    <w:rsid w:val="009B6E8F"/>
    <w:rsid w:val="009B7BA1"/>
    <w:rsid w:val="009B7D46"/>
    <w:rsid w:val="009C0161"/>
    <w:rsid w:val="009C158E"/>
    <w:rsid w:val="009C290C"/>
    <w:rsid w:val="009C29A9"/>
    <w:rsid w:val="009C2EAD"/>
    <w:rsid w:val="009C41C5"/>
    <w:rsid w:val="009C4351"/>
    <w:rsid w:val="009C446D"/>
    <w:rsid w:val="009C4EDE"/>
    <w:rsid w:val="009C56C7"/>
    <w:rsid w:val="009C7AD7"/>
    <w:rsid w:val="009D0EEB"/>
    <w:rsid w:val="009D1162"/>
    <w:rsid w:val="009D1AC3"/>
    <w:rsid w:val="009D22E3"/>
    <w:rsid w:val="009D28C6"/>
    <w:rsid w:val="009D3E33"/>
    <w:rsid w:val="009D44A9"/>
    <w:rsid w:val="009D44B3"/>
    <w:rsid w:val="009D4EEC"/>
    <w:rsid w:val="009D5061"/>
    <w:rsid w:val="009D650F"/>
    <w:rsid w:val="009D6DD7"/>
    <w:rsid w:val="009D71BF"/>
    <w:rsid w:val="009D76FF"/>
    <w:rsid w:val="009D78E3"/>
    <w:rsid w:val="009D7B09"/>
    <w:rsid w:val="009E0748"/>
    <w:rsid w:val="009E177B"/>
    <w:rsid w:val="009E2071"/>
    <w:rsid w:val="009E3E2A"/>
    <w:rsid w:val="009E413D"/>
    <w:rsid w:val="009E440B"/>
    <w:rsid w:val="009E487C"/>
    <w:rsid w:val="009F0B1F"/>
    <w:rsid w:val="009F1DB3"/>
    <w:rsid w:val="009F1E18"/>
    <w:rsid w:val="009F1EBC"/>
    <w:rsid w:val="009F2221"/>
    <w:rsid w:val="009F27E8"/>
    <w:rsid w:val="009F5E0C"/>
    <w:rsid w:val="009F6C0E"/>
    <w:rsid w:val="00A00283"/>
    <w:rsid w:val="00A007F0"/>
    <w:rsid w:val="00A00D4D"/>
    <w:rsid w:val="00A01125"/>
    <w:rsid w:val="00A02506"/>
    <w:rsid w:val="00A0259D"/>
    <w:rsid w:val="00A03979"/>
    <w:rsid w:val="00A04E1A"/>
    <w:rsid w:val="00A06947"/>
    <w:rsid w:val="00A10823"/>
    <w:rsid w:val="00A108B8"/>
    <w:rsid w:val="00A11C95"/>
    <w:rsid w:val="00A12B6C"/>
    <w:rsid w:val="00A12BC5"/>
    <w:rsid w:val="00A133F7"/>
    <w:rsid w:val="00A141A7"/>
    <w:rsid w:val="00A146A4"/>
    <w:rsid w:val="00A14E89"/>
    <w:rsid w:val="00A16A7C"/>
    <w:rsid w:val="00A177A1"/>
    <w:rsid w:val="00A17CAC"/>
    <w:rsid w:val="00A2172A"/>
    <w:rsid w:val="00A219AF"/>
    <w:rsid w:val="00A23E1C"/>
    <w:rsid w:val="00A2406A"/>
    <w:rsid w:val="00A25F00"/>
    <w:rsid w:val="00A26437"/>
    <w:rsid w:val="00A268B5"/>
    <w:rsid w:val="00A2777F"/>
    <w:rsid w:val="00A27BF2"/>
    <w:rsid w:val="00A27E0A"/>
    <w:rsid w:val="00A30687"/>
    <w:rsid w:val="00A33319"/>
    <w:rsid w:val="00A33907"/>
    <w:rsid w:val="00A35B8C"/>
    <w:rsid w:val="00A368F5"/>
    <w:rsid w:val="00A373AF"/>
    <w:rsid w:val="00A4190E"/>
    <w:rsid w:val="00A423A0"/>
    <w:rsid w:val="00A4280E"/>
    <w:rsid w:val="00A45F91"/>
    <w:rsid w:val="00A460B8"/>
    <w:rsid w:val="00A4765F"/>
    <w:rsid w:val="00A504CD"/>
    <w:rsid w:val="00A50AEC"/>
    <w:rsid w:val="00A51C1E"/>
    <w:rsid w:val="00A5303E"/>
    <w:rsid w:val="00A5538B"/>
    <w:rsid w:val="00A56D6F"/>
    <w:rsid w:val="00A63CA5"/>
    <w:rsid w:val="00A65606"/>
    <w:rsid w:val="00A67940"/>
    <w:rsid w:val="00A71713"/>
    <w:rsid w:val="00A7233A"/>
    <w:rsid w:val="00A72FD3"/>
    <w:rsid w:val="00A7484B"/>
    <w:rsid w:val="00A74BFC"/>
    <w:rsid w:val="00A75A64"/>
    <w:rsid w:val="00A7639E"/>
    <w:rsid w:val="00A77CFB"/>
    <w:rsid w:val="00A807FF"/>
    <w:rsid w:val="00A819F6"/>
    <w:rsid w:val="00A81B49"/>
    <w:rsid w:val="00A8248E"/>
    <w:rsid w:val="00A83020"/>
    <w:rsid w:val="00A83037"/>
    <w:rsid w:val="00A836E0"/>
    <w:rsid w:val="00A845DE"/>
    <w:rsid w:val="00A84852"/>
    <w:rsid w:val="00A86367"/>
    <w:rsid w:val="00A8771D"/>
    <w:rsid w:val="00A87D4A"/>
    <w:rsid w:val="00A90857"/>
    <w:rsid w:val="00A90918"/>
    <w:rsid w:val="00A90B9A"/>
    <w:rsid w:val="00A90C7E"/>
    <w:rsid w:val="00A91904"/>
    <w:rsid w:val="00A9377D"/>
    <w:rsid w:val="00A93E17"/>
    <w:rsid w:val="00A93F31"/>
    <w:rsid w:val="00A95597"/>
    <w:rsid w:val="00A96AFB"/>
    <w:rsid w:val="00AA02B4"/>
    <w:rsid w:val="00AA0FE0"/>
    <w:rsid w:val="00AA1767"/>
    <w:rsid w:val="00AA19E6"/>
    <w:rsid w:val="00AA245D"/>
    <w:rsid w:val="00AA3299"/>
    <w:rsid w:val="00AA5142"/>
    <w:rsid w:val="00AA531B"/>
    <w:rsid w:val="00AA5C09"/>
    <w:rsid w:val="00AA5C76"/>
    <w:rsid w:val="00AA68E3"/>
    <w:rsid w:val="00AB231C"/>
    <w:rsid w:val="00AB28BA"/>
    <w:rsid w:val="00AB58D5"/>
    <w:rsid w:val="00AB6DC8"/>
    <w:rsid w:val="00AB762F"/>
    <w:rsid w:val="00AC1437"/>
    <w:rsid w:val="00AC1E5F"/>
    <w:rsid w:val="00AC1EE7"/>
    <w:rsid w:val="00AC2395"/>
    <w:rsid w:val="00AC2A0F"/>
    <w:rsid w:val="00AC50EB"/>
    <w:rsid w:val="00AC5178"/>
    <w:rsid w:val="00AC5FEB"/>
    <w:rsid w:val="00AC749A"/>
    <w:rsid w:val="00AD0AE1"/>
    <w:rsid w:val="00AD11A7"/>
    <w:rsid w:val="00AD14F1"/>
    <w:rsid w:val="00AD321E"/>
    <w:rsid w:val="00AD35FA"/>
    <w:rsid w:val="00AD3922"/>
    <w:rsid w:val="00AD3C7F"/>
    <w:rsid w:val="00AD43E9"/>
    <w:rsid w:val="00AD4687"/>
    <w:rsid w:val="00AD7C27"/>
    <w:rsid w:val="00AE0CA5"/>
    <w:rsid w:val="00AE2950"/>
    <w:rsid w:val="00AE3AE7"/>
    <w:rsid w:val="00AE6CB8"/>
    <w:rsid w:val="00AE7DF8"/>
    <w:rsid w:val="00AF0D79"/>
    <w:rsid w:val="00AF18DC"/>
    <w:rsid w:val="00AF549F"/>
    <w:rsid w:val="00AF5691"/>
    <w:rsid w:val="00AF58E1"/>
    <w:rsid w:val="00AF5B9B"/>
    <w:rsid w:val="00AF6A2E"/>
    <w:rsid w:val="00AF7E05"/>
    <w:rsid w:val="00B01554"/>
    <w:rsid w:val="00B01EE8"/>
    <w:rsid w:val="00B025F0"/>
    <w:rsid w:val="00B02F6A"/>
    <w:rsid w:val="00B03AB7"/>
    <w:rsid w:val="00B0511E"/>
    <w:rsid w:val="00B057B0"/>
    <w:rsid w:val="00B06033"/>
    <w:rsid w:val="00B061FA"/>
    <w:rsid w:val="00B07A03"/>
    <w:rsid w:val="00B11939"/>
    <w:rsid w:val="00B11B30"/>
    <w:rsid w:val="00B147C1"/>
    <w:rsid w:val="00B1531E"/>
    <w:rsid w:val="00B15CA4"/>
    <w:rsid w:val="00B16A49"/>
    <w:rsid w:val="00B16D82"/>
    <w:rsid w:val="00B16ED1"/>
    <w:rsid w:val="00B177C9"/>
    <w:rsid w:val="00B207D2"/>
    <w:rsid w:val="00B217CB"/>
    <w:rsid w:val="00B21842"/>
    <w:rsid w:val="00B219D1"/>
    <w:rsid w:val="00B21EA7"/>
    <w:rsid w:val="00B24AAD"/>
    <w:rsid w:val="00B25111"/>
    <w:rsid w:val="00B252A8"/>
    <w:rsid w:val="00B25D91"/>
    <w:rsid w:val="00B26215"/>
    <w:rsid w:val="00B267AA"/>
    <w:rsid w:val="00B26E79"/>
    <w:rsid w:val="00B30E03"/>
    <w:rsid w:val="00B31D88"/>
    <w:rsid w:val="00B33B47"/>
    <w:rsid w:val="00B33BE9"/>
    <w:rsid w:val="00B34338"/>
    <w:rsid w:val="00B36014"/>
    <w:rsid w:val="00B36626"/>
    <w:rsid w:val="00B36FDA"/>
    <w:rsid w:val="00B3711F"/>
    <w:rsid w:val="00B372F7"/>
    <w:rsid w:val="00B37E3F"/>
    <w:rsid w:val="00B41A34"/>
    <w:rsid w:val="00B4407D"/>
    <w:rsid w:val="00B44F14"/>
    <w:rsid w:val="00B4509E"/>
    <w:rsid w:val="00B45184"/>
    <w:rsid w:val="00B45531"/>
    <w:rsid w:val="00B455B7"/>
    <w:rsid w:val="00B455DC"/>
    <w:rsid w:val="00B4593E"/>
    <w:rsid w:val="00B4594C"/>
    <w:rsid w:val="00B45DA7"/>
    <w:rsid w:val="00B50A7C"/>
    <w:rsid w:val="00B50E0D"/>
    <w:rsid w:val="00B512C6"/>
    <w:rsid w:val="00B51458"/>
    <w:rsid w:val="00B53234"/>
    <w:rsid w:val="00B53B6D"/>
    <w:rsid w:val="00B56CD2"/>
    <w:rsid w:val="00B607C3"/>
    <w:rsid w:val="00B608EE"/>
    <w:rsid w:val="00B651BD"/>
    <w:rsid w:val="00B653CE"/>
    <w:rsid w:val="00B65530"/>
    <w:rsid w:val="00B67766"/>
    <w:rsid w:val="00B7064F"/>
    <w:rsid w:val="00B715F0"/>
    <w:rsid w:val="00B7262D"/>
    <w:rsid w:val="00B74580"/>
    <w:rsid w:val="00B74600"/>
    <w:rsid w:val="00B747AF"/>
    <w:rsid w:val="00B76576"/>
    <w:rsid w:val="00B863CB"/>
    <w:rsid w:val="00B86ACF"/>
    <w:rsid w:val="00B90664"/>
    <w:rsid w:val="00B90A47"/>
    <w:rsid w:val="00B9650A"/>
    <w:rsid w:val="00B96DF2"/>
    <w:rsid w:val="00B96EAE"/>
    <w:rsid w:val="00BA1DCA"/>
    <w:rsid w:val="00BA365B"/>
    <w:rsid w:val="00BA435D"/>
    <w:rsid w:val="00BA59C8"/>
    <w:rsid w:val="00BA5D20"/>
    <w:rsid w:val="00BA67DB"/>
    <w:rsid w:val="00BB0285"/>
    <w:rsid w:val="00BB041A"/>
    <w:rsid w:val="00BB2EDD"/>
    <w:rsid w:val="00BB4648"/>
    <w:rsid w:val="00BB564F"/>
    <w:rsid w:val="00BB5692"/>
    <w:rsid w:val="00BB68D5"/>
    <w:rsid w:val="00BB6DC1"/>
    <w:rsid w:val="00BB7B3E"/>
    <w:rsid w:val="00BC052C"/>
    <w:rsid w:val="00BC097B"/>
    <w:rsid w:val="00BC14AE"/>
    <w:rsid w:val="00BC1634"/>
    <w:rsid w:val="00BC201E"/>
    <w:rsid w:val="00BC2228"/>
    <w:rsid w:val="00BC27F8"/>
    <w:rsid w:val="00BC407D"/>
    <w:rsid w:val="00BC4B2B"/>
    <w:rsid w:val="00BC51EC"/>
    <w:rsid w:val="00BC633F"/>
    <w:rsid w:val="00BD00E6"/>
    <w:rsid w:val="00BD0520"/>
    <w:rsid w:val="00BD141A"/>
    <w:rsid w:val="00BD29CD"/>
    <w:rsid w:val="00BD2EED"/>
    <w:rsid w:val="00BD3339"/>
    <w:rsid w:val="00BD36E5"/>
    <w:rsid w:val="00BD3BF2"/>
    <w:rsid w:val="00BD40FE"/>
    <w:rsid w:val="00BD434A"/>
    <w:rsid w:val="00BD4DE8"/>
    <w:rsid w:val="00BD68A7"/>
    <w:rsid w:val="00BE36B0"/>
    <w:rsid w:val="00BE3869"/>
    <w:rsid w:val="00BE4157"/>
    <w:rsid w:val="00BE4244"/>
    <w:rsid w:val="00BE4572"/>
    <w:rsid w:val="00BE4D75"/>
    <w:rsid w:val="00BE6834"/>
    <w:rsid w:val="00BE7C08"/>
    <w:rsid w:val="00BF1134"/>
    <w:rsid w:val="00BF1F1F"/>
    <w:rsid w:val="00BF41E0"/>
    <w:rsid w:val="00BF451B"/>
    <w:rsid w:val="00BF6DE6"/>
    <w:rsid w:val="00C008ED"/>
    <w:rsid w:val="00C00F4A"/>
    <w:rsid w:val="00C0296A"/>
    <w:rsid w:val="00C06689"/>
    <w:rsid w:val="00C06C4E"/>
    <w:rsid w:val="00C076A6"/>
    <w:rsid w:val="00C10D04"/>
    <w:rsid w:val="00C121F0"/>
    <w:rsid w:val="00C12DC6"/>
    <w:rsid w:val="00C14AE5"/>
    <w:rsid w:val="00C14FC9"/>
    <w:rsid w:val="00C152EC"/>
    <w:rsid w:val="00C156CA"/>
    <w:rsid w:val="00C17361"/>
    <w:rsid w:val="00C20218"/>
    <w:rsid w:val="00C24155"/>
    <w:rsid w:val="00C24669"/>
    <w:rsid w:val="00C25033"/>
    <w:rsid w:val="00C253E9"/>
    <w:rsid w:val="00C25711"/>
    <w:rsid w:val="00C258BC"/>
    <w:rsid w:val="00C25E5D"/>
    <w:rsid w:val="00C26146"/>
    <w:rsid w:val="00C268FC"/>
    <w:rsid w:val="00C26DF4"/>
    <w:rsid w:val="00C26FF9"/>
    <w:rsid w:val="00C27754"/>
    <w:rsid w:val="00C27D51"/>
    <w:rsid w:val="00C30773"/>
    <w:rsid w:val="00C30ECB"/>
    <w:rsid w:val="00C325DB"/>
    <w:rsid w:val="00C330F7"/>
    <w:rsid w:val="00C35C25"/>
    <w:rsid w:val="00C36107"/>
    <w:rsid w:val="00C3726E"/>
    <w:rsid w:val="00C37A22"/>
    <w:rsid w:val="00C40C81"/>
    <w:rsid w:val="00C40D97"/>
    <w:rsid w:val="00C42167"/>
    <w:rsid w:val="00C4266F"/>
    <w:rsid w:val="00C42915"/>
    <w:rsid w:val="00C43897"/>
    <w:rsid w:val="00C447F3"/>
    <w:rsid w:val="00C44D88"/>
    <w:rsid w:val="00C44F42"/>
    <w:rsid w:val="00C4568B"/>
    <w:rsid w:val="00C4587B"/>
    <w:rsid w:val="00C4595A"/>
    <w:rsid w:val="00C45D7E"/>
    <w:rsid w:val="00C477CB"/>
    <w:rsid w:val="00C47CB6"/>
    <w:rsid w:val="00C50207"/>
    <w:rsid w:val="00C50989"/>
    <w:rsid w:val="00C51113"/>
    <w:rsid w:val="00C52737"/>
    <w:rsid w:val="00C54682"/>
    <w:rsid w:val="00C54AA3"/>
    <w:rsid w:val="00C54B59"/>
    <w:rsid w:val="00C553B3"/>
    <w:rsid w:val="00C564E8"/>
    <w:rsid w:val="00C56F31"/>
    <w:rsid w:val="00C57727"/>
    <w:rsid w:val="00C6010F"/>
    <w:rsid w:val="00C609D0"/>
    <w:rsid w:val="00C61915"/>
    <w:rsid w:val="00C62717"/>
    <w:rsid w:val="00C629BD"/>
    <w:rsid w:val="00C67EAE"/>
    <w:rsid w:val="00C701FF"/>
    <w:rsid w:val="00C70806"/>
    <w:rsid w:val="00C73035"/>
    <w:rsid w:val="00C7326E"/>
    <w:rsid w:val="00C74E5D"/>
    <w:rsid w:val="00C752A8"/>
    <w:rsid w:val="00C7555C"/>
    <w:rsid w:val="00C76140"/>
    <w:rsid w:val="00C76E55"/>
    <w:rsid w:val="00C82605"/>
    <w:rsid w:val="00C828BC"/>
    <w:rsid w:val="00C8503D"/>
    <w:rsid w:val="00C853C9"/>
    <w:rsid w:val="00C91B3D"/>
    <w:rsid w:val="00C91D08"/>
    <w:rsid w:val="00C9407A"/>
    <w:rsid w:val="00C9456D"/>
    <w:rsid w:val="00C94BCD"/>
    <w:rsid w:val="00C94FF6"/>
    <w:rsid w:val="00C95207"/>
    <w:rsid w:val="00C952E7"/>
    <w:rsid w:val="00C953DA"/>
    <w:rsid w:val="00C96870"/>
    <w:rsid w:val="00CA0A50"/>
    <w:rsid w:val="00CA130D"/>
    <w:rsid w:val="00CA1E86"/>
    <w:rsid w:val="00CA24BE"/>
    <w:rsid w:val="00CA3007"/>
    <w:rsid w:val="00CA5290"/>
    <w:rsid w:val="00CA5BC6"/>
    <w:rsid w:val="00CA5D36"/>
    <w:rsid w:val="00CA69E0"/>
    <w:rsid w:val="00CA71BF"/>
    <w:rsid w:val="00CB0E3E"/>
    <w:rsid w:val="00CB2E3B"/>
    <w:rsid w:val="00CB4218"/>
    <w:rsid w:val="00CB469A"/>
    <w:rsid w:val="00CB50BB"/>
    <w:rsid w:val="00CB6A5D"/>
    <w:rsid w:val="00CC0866"/>
    <w:rsid w:val="00CC2052"/>
    <w:rsid w:val="00CC2892"/>
    <w:rsid w:val="00CC3582"/>
    <w:rsid w:val="00CC372D"/>
    <w:rsid w:val="00CC4990"/>
    <w:rsid w:val="00CC518C"/>
    <w:rsid w:val="00CC5C37"/>
    <w:rsid w:val="00CC67A8"/>
    <w:rsid w:val="00CC73AB"/>
    <w:rsid w:val="00CC7493"/>
    <w:rsid w:val="00CC7771"/>
    <w:rsid w:val="00CD17AB"/>
    <w:rsid w:val="00CD17AF"/>
    <w:rsid w:val="00CD3703"/>
    <w:rsid w:val="00CD3B71"/>
    <w:rsid w:val="00CD5B87"/>
    <w:rsid w:val="00CD5F7C"/>
    <w:rsid w:val="00CD7C81"/>
    <w:rsid w:val="00CE1F72"/>
    <w:rsid w:val="00CE20C7"/>
    <w:rsid w:val="00CE374B"/>
    <w:rsid w:val="00CE3788"/>
    <w:rsid w:val="00CE3DEA"/>
    <w:rsid w:val="00CE4391"/>
    <w:rsid w:val="00CE6178"/>
    <w:rsid w:val="00CF18BE"/>
    <w:rsid w:val="00CF2BFC"/>
    <w:rsid w:val="00CF3262"/>
    <w:rsid w:val="00CF4458"/>
    <w:rsid w:val="00CF4E07"/>
    <w:rsid w:val="00CF5B5C"/>
    <w:rsid w:val="00CF5C94"/>
    <w:rsid w:val="00CF650B"/>
    <w:rsid w:val="00D00A6C"/>
    <w:rsid w:val="00D01538"/>
    <w:rsid w:val="00D04554"/>
    <w:rsid w:val="00D06B0B"/>
    <w:rsid w:val="00D06F79"/>
    <w:rsid w:val="00D07317"/>
    <w:rsid w:val="00D0781B"/>
    <w:rsid w:val="00D078BB"/>
    <w:rsid w:val="00D07C77"/>
    <w:rsid w:val="00D109AD"/>
    <w:rsid w:val="00D109B4"/>
    <w:rsid w:val="00D10D34"/>
    <w:rsid w:val="00D14473"/>
    <w:rsid w:val="00D155BE"/>
    <w:rsid w:val="00D20443"/>
    <w:rsid w:val="00D20B9F"/>
    <w:rsid w:val="00D22218"/>
    <w:rsid w:val="00D24154"/>
    <w:rsid w:val="00D24E5C"/>
    <w:rsid w:val="00D25C7F"/>
    <w:rsid w:val="00D272FF"/>
    <w:rsid w:val="00D2776E"/>
    <w:rsid w:val="00D30474"/>
    <w:rsid w:val="00D326FF"/>
    <w:rsid w:val="00D32C49"/>
    <w:rsid w:val="00D330D4"/>
    <w:rsid w:val="00D342CF"/>
    <w:rsid w:val="00D3580D"/>
    <w:rsid w:val="00D35DED"/>
    <w:rsid w:val="00D3690A"/>
    <w:rsid w:val="00D370B1"/>
    <w:rsid w:val="00D371E2"/>
    <w:rsid w:val="00D40B1F"/>
    <w:rsid w:val="00D411BA"/>
    <w:rsid w:val="00D4178F"/>
    <w:rsid w:val="00D43D56"/>
    <w:rsid w:val="00D44256"/>
    <w:rsid w:val="00D44EEA"/>
    <w:rsid w:val="00D461AD"/>
    <w:rsid w:val="00D50A99"/>
    <w:rsid w:val="00D50CE0"/>
    <w:rsid w:val="00D518DB"/>
    <w:rsid w:val="00D51F9A"/>
    <w:rsid w:val="00D51FB3"/>
    <w:rsid w:val="00D523D1"/>
    <w:rsid w:val="00D538A8"/>
    <w:rsid w:val="00D5474A"/>
    <w:rsid w:val="00D55FAC"/>
    <w:rsid w:val="00D560BC"/>
    <w:rsid w:val="00D60708"/>
    <w:rsid w:val="00D61523"/>
    <w:rsid w:val="00D61D13"/>
    <w:rsid w:val="00D62E41"/>
    <w:rsid w:val="00D63D88"/>
    <w:rsid w:val="00D63FE8"/>
    <w:rsid w:val="00D64F7F"/>
    <w:rsid w:val="00D651CC"/>
    <w:rsid w:val="00D71414"/>
    <w:rsid w:val="00D7142E"/>
    <w:rsid w:val="00D74037"/>
    <w:rsid w:val="00D75356"/>
    <w:rsid w:val="00D75437"/>
    <w:rsid w:val="00D76395"/>
    <w:rsid w:val="00D765C5"/>
    <w:rsid w:val="00D81CD9"/>
    <w:rsid w:val="00D8222F"/>
    <w:rsid w:val="00D8408D"/>
    <w:rsid w:val="00D84627"/>
    <w:rsid w:val="00D84709"/>
    <w:rsid w:val="00D85DF1"/>
    <w:rsid w:val="00D85F90"/>
    <w:rsid w:val="00D87D76"/>
    <w:rsid w:val="00D902F1"/>
    <w:rsid w:val="00D90576"/>
    <w:rsid w:val="00D90693"/>
    <w:rsid w:val="00D92235"/>
    <w:rsid w:val="00D924B9"/>
    <w:rsid w:val="00D926D8"/>
    <w:rsid w:val="00D92C8F"/>
    <w:rsid w:val="00D93A3F"/>
    <w:rsid w:val="00D94B63"/>
    <w:rsid w:val="00D9591D"/>
    <w:rsid w:val="00D966AF"/>
    <w:rsid w:val="00DA18B5"/>
    <w:rsid w:val="00DA1C7C"/>
    <w:rsid w:val="00DA20C3"/>
    <w:rsid w:val="00DA25DC"/>
    <w:rsid w:val="00DA288C"/>
    <w:rsid w:val="00DA3010"/>
    <w:rsid w:val="00DA387C"/>
    <w:rsid w:val="00DA3B7A"/>
    <w:rsid w:val="00DA51DF"/>
    <w:rsid w:val="00DA53BC"/>
    <w:rsid w:val="00DA5687"/>
    <w:rsid w:val="00DA59A7"/>
    <w:rsid w:val="00DA5A3A"/>
    <w:rsid w:val="00DA6F29"/>
    <w:rsid w:val="00DB139A"/>
    <w:rsid w:val="00DB4C36"/>
    <w:rsid w:val="00DB5D84"/>
    <w:rsid w:val="00DB7856"/>
    <w:rsid w:val="00DB798C"/>
    <w:rsid w:val="00DC0A9F"/>
    <w:rsid w:val="00DC0EC0"/>
    <w:rsid w:val="00DC1383"/>
    <w:rsid w:val="00DC1713"/>
    <w:rsid w:val="00DC21AB"/>
    <w:rsid w:val="00DC335B"/>
    <w:rsid w:val="00DC392E"/>
    <w:rsid w:val="00DC3E73"/>
    <w:rsid w:val="00DC563C"/>
    <w:rsid w:val="00DC5AE3"/>
    <w:rsid w:val="00DC6A07"/>
    <w:rsid w:val="00DC6B39"/>
    <w:rsid w:val="00DD093A"/>
    <w:rsid w:val="00DD1059"/>
    <w:rsid w:val="00DD1A64"/>
    <w:rsid w:val="00DD1A98"/>
    <w:rsid w:val="00DD440A"/>
    <w:rsid w:val="00DD4724"/>
    <w:rsid w:val="00DD4792"/>
    <w:rsid w:val="00DD6FA9"/>
    <w:rsid w:val="00DD77C7"/>
    <w:rsid w:val="00DD7BF4"/>
    <w:rsid w:val="00DE18B5"/>
    <w:rsid w:val="00DE2393"/>
    <w:rsid w:val="00DE5762"/>
    <w:rsid w:val="00DE7666"/>
    <w:rsid w:val="00DE78A7"/>
    <w:rsid w:val="00DE7E81"/>
    <w:rsid w:val="00DF0382"/>
    <w:rsid w:val="00DF0F09"/>
    <w:rsid w:val="00DF1515"/>
    <w:rsid w:val="00DF1821"/>
    <w:rsid w:val="00DF543A"/>
    <w:rsid w:val="00DF5C3E"/>
    <w:rsid w:val="00DF5FA2"/>
    <w:rsid w:val="00DF6F99"/>
    <w:rsid w:val="00E0033C"/>
    <w:rsid w:val="00E01CFF"/>
    <w:rsid w:val="00E05569"/>
    <w:rsid w:val="00E06226"/>
    <w:rsid w:val="00E064E1"/>
    <w:rsid w:val="00E065F0"/>
    <w:rsid w:val="00E06FB4"/>
    <w:rsid w:val="00E0753B"/>
    <w:rsid w:val="00E102ED"/>
    <w:rsid w:val="00E1100D"/>
    <w:rsid w:val="00E11E2A"/>
    <w:rsid w:val="00E12C4A"/>
    <w:rsid w:val="00E1501D"/>
    <w:rsid w:val="00E1624C"/>
    <w:rsid w:val="00E17265"/>
    <w:rsid w:val="00E20463"/>
    <w:rsid w:val="00E21A48"/>
    <w:rsid w:val="00E2395C"/>
    <w:rsid w:val="00E24DF9"/>
    <w:rsid w:val="00E25825"/>
    <w:rsid w:val="00E26D0C"/>
    <w:rsid w:val="00E26E15"/>
    <w:rsid w:val="00E27192"/>
    <w:rsid w:val="00E30CA5"/>
    <w:rsid w:val="00E32741"/>
    <w:rsid w:val="00E33C2B"/>
    <w:rsid w:val="00E3513E"/>
    <w:rsid w:val="00E35AF4"/>
    <w:rsid w:val="00E36BD9"/>
    <w:rsid w:val="00E37A23"/>
    <w:rsid w:val="00E400A2"/>
    <w:rsid w:val="00E40165"/>
    <w:rsid w:val="00E405B1"/>
    <w:rsid w:val="00E40AED"/>
    <w:rsid w:val="00E41BAA"/>
    <w:rsid w:val="00E4201A"/>
    <w:rsid w:val="00E42868"/>
    <w:rsid w:val="00E42D74"/>
    <w:rsid w:val="00E44C0C"/>
    <w:rsid w:val="00E44C8A"/>
    <w:rsid w:val="00E44E0E"/>
    <w:rsid w:val="00E450C1"/>
    <w:rsid w:val="00E4538D"/>
    <w:rsid w:val="00E45519"/>
    <w:rsid w:val="00E45BDD"/>
    <w:rsid w:val="00E472D7"/>
    <w:rsid w:val="00E47609"/>
    <w:rsid w:val="00E503C5"/>
    <w:rsid w:val="00E50BB8"/>
    <w:rsid w:val="00E51335"/>
    <w:rsid w:val="00E514E2"/>
    <w:rsid w:val="00E53674"/>
    <w:rsid w:val="00E53FCB"/>
    <w:rsid w:val="00E54F40"/>
    <w:rsid w:val="00E553D5"/>
    <w:rsid w:val="00E563A0"/>
    <w:rsid w:val="00E5713C"/>
    <w:rsid w:val="00E5723D"/>
    <w:rsid w:val="00E57717"/>
    <w:rsid w:val="00E61B99"/>
    <w:rsid w:val="00E62854"/>
    <w:rsid w:val="00E62B0E"/>
    <w:rsid w:val="00E63991"/>
    <w:rsid w:val="00E67968"/>
    <w:rsid w:val="00E7045C"/>
    <w:rsid w:val="00E70F67"/>
    <w:rsid w:val="00E710AA"/>
    <w:rsid w:val="00E71222"/>
    <w:rsid w:val="00E71534"/>
    <w:rsid w:val="00E72360"/>
    <w:rsid w:val="00E72BC1"/>
    <w:rsid w:val="00E77206"/>
    <w:rsid w:val="00E80437"/>
    <w:rsid w:val="00E80479"/>
    <w:rsid w:val="00E81C5D"/>
    <w:rsid w:val="00E8256B"/>
    <w:rsid w:val="00E82CA7"/>
    <w:rsid w:val="00E82EEA"/>
    <w:rsid w:val="00E8412D"/>
    <w:rsid w:val="00E84A2E"/>
    <w:rsid w:val="00E860C9"/>
    <w:rsid w:val="00E866FB"/>
    <w:rsid w:val="00E8691A"/>
    <w:rsid w:val="00E87217"/>
    <w:rsid w:val="00E90269"/>
    <w:rsid w:val="00E90411"/>
    <w:rsid w:val="00E906D8"/>
    <w:rsid w:val="00E9190A"/>
    <w:rsid w:val="00E92EDB"/>
    <w:rsid w:val="00E9324C"/>
    <w:rsid w:val="00E94F8F"/>
    <w:rsid w:val="00E95CB9"/>
    <w:rsid w:val="00E95DB2"/>
    <w:rsid w:val="00E96D37"/>
    <w:rsid w:val="00E96D54"/>
    <w:rsid w:val="00EA1BFF"/>
    <w:rsid w:val="00EA2036"/>
    <w:rsid w:val="00EA2186"/>
    <w:rsid w:val="00EA379E"/>
    <w:rsid w:val="00EA4BE6"/>
    <w:rsid w:val="00EA4DE3"/>
    <w:rsid w:val="00EA505A"/>
    <w:rsid w:val="00EA5AA8"/>
    <w:rsid w:val="00EA61FB"/>
    <w:rsid w:val="00EA6688"/>
    <w:rsid w:val="00EA6CDC"/>
    <w:rsid w:val="00EA70B1"/>
    <w:rsid w:val="00EA7D80"/>
    <w:rsid w:val="00EB11F5"/>
    <w:rsid w:val="00EB1648"/>
    <w:rsid w:val="00EB1CD8"/>
    <w:rsid w:val="00EB35EB"/>
    <w:rsid w:val="00EB6E4B"/>
    <w:rsid w:val="00EB6E67"/>
    <w:rsid w:val="00EC16BE"/>
    <w:rsid w:val="00EC203E"/>
    <w:rsid w:val="00EC25AB"/>
    <w:rsid w:val="00EC277E"/>
    <w:rsid w:val="00EC3520"/>
    <w:rsid w:val="00EC3C22"/>
    <w:rsid w:val="00EC4221"/>
    <w:rsid w:val="00EC4A30"/>
    <w:rsid w:val="00EC5C03"/>
    <w:rsid w:val="00ED477D"/>
    <w:rsid w:val="00ED494C"/>
    <w:rsid w:val="00ED7B60"/>
    <w:rsid w:val="00EE14A8"/>
    <w:rsid w:val="00EE2DFC"/>
    <w:rsid w:val="00EE3943"/>
    <w:rsid w:val="00EE3B0B"/>
    <w:rsid w:val="00EE4380"/>
    <w:rsid w:val="00EE4FE7"/>
    <w:rsid w:val="00EF0CC6"/>
    <w:rsid w:val="00EF177E"/>
    <w:rsid w:val="00EF1E77"/>
    <w:rsid w:val="00EF1FAE"/>
    <w:rsid w:val="00EF2E14"/>
    <w:rsid w:val="00EF323D"/>
    <w:rsid w:val="00EF509D"/>
    <w:rsid w:val="00EF629D"/>
    <w:rsid w:val="00EF6465"/>
    <w:rsid w:val="00EF6579"/>
    <w:rsid w:val="00F00925"/>
    <w:rsid w:val="00F01358"/>
    <w:rsid w:val="00F03363"/>
    <w:rsid w:val="00F0523A"/>
    <w:rsid w:val="00F065F4"/>
    <w:rsid w:val="00F06C57"/>
    <w:rsid w:val="00F07898"/>
    <w:rsid w:val="00F10ADD"/>
    <w:rsid w:val="00F1176A"/>
    <w:rsid w:val="00F123F8"/>
    <w:rsid w:val="00F13B5D"/>
    <w:rsid w:val="00F14AB0"/>
    <w:rsid w:val="00F151E8"/>
    <w:rsid w:val="00F155F2"/>
    <w:rsid w:val="00F172CC"/>
    <w:rsid w:val="00F17CFC"/>
    <w:rsid w:val="00F2194B"/>
    <w:rsid w:val="00F2728B"/>
    <w:rsid w:val="00F31B83"/>
    <w:rsid w:val="00F32E18"/>
    <w:rsid w:val="00F34842"/>
    <w:rsid w:val="00F3686E"/>
    <w:rsid w:val="00F36A00"/>
    <w:rsid w:val="00F40B96"/>
    <w:rsid w:val="00F41CE8"/>
    <w:rsid w:val="00F44100"/>
    <w:rsid w:val="00F4474E"/>
    <w:rsid w:val="00F46DDE"/>
    <w:rsid w:val="00F47699"/>
    <w:rsid w:val="00F47767"/>
    <w:rsid w:val="00F50889"/>
    <w:rsid w:val="00F51305"/>
    <w:rsid w:val="00F536E5"/>
    <w:rsid w:val="00F543C5"/>
    <w:rsid w:val="00F54524"/>
    <w:rsid w:val="00F54677"/>
    <w:rsid w:val="00F55DB0"/>
    <w:rsid w:val="00F56227"/>
    <w:rsid w:val="00F57043"/>
    <w:rsid w:val="00F57924"/>
    <w:rsid w:val="00F60305"/>
    <w:rsid w:val="00F6087B"/>
    <w:rsid w:val="00F60ECF"/>
    <w:rsid w:val="00F62ECB"/>
    <w:rsid w:val="00F64206"/>
    <w:rsid w:val="00F71ECC"/>
    <w:rsid w:val="00F7372D"/>
    <w:rsid w:val="00F739A5"/>
    <w:rsid w:val="00F80230"/>
    <w:rsid w:val="00F80441"/>
    <w:rsid w:val="00F812B7"/>
    <w:rsid w:val="00F8142A"/>
    <w:rsid w:val="00F84A23"/>
    <w:rsid w:val="00F8618E"/>
    <w:rsid w:val="00F86E0C"/>
    <w:rsid w:val="00F873D1"/>
    <w:rsid w:val="00F90420"/>
    <w:rsid w:val="00F941C6"/>
    <w:rsid w:val="00F94336"/>
    <w:rsid w:val="00F943A1"/>
    <w:rsid w:val="00F94FC0"/>
    <w:rsid w:val="00F95A34"/>
    <w:rsid w:val="00F95B99"/>
    <w:rsid w:val="00F95CB5"/>
    <w:rsid w:val="00F961D1"/>
    <w:rsid w:val="00FA0244"/>
    <w:rsid w:val="00FA1B8C"/>
    <w:rsid w:val="00FA39A6"/>
    <w:rsid w:val="00FA4AAE"/>
    <w:rsid w:val="00FA5999"/>
    <w:rsid w:val="00FA6110"/>
    <w:rsid w:val="00FA74B3"/>
    <w:rsid w:val="00FA78DC"/>
    <w:rsid w:val="00FB088C"/>
    <w:rsid w:val="00FB0B94"/>
    <w:rsid w:val="00FB0C39"/>
    <w:rsid w:val="00FB22AB"/>
    <w:rsid w:val="00FB458A"/>
    <w:rsid w:val="00FB50A6"/>
    <w:rsid w:val="00FB6701"/>
    <w:rsid w:val="00FB6983"/>
    <w:rsid w:val="00FB72F3"/>
    <w:rsid w:val="00FC0BB8"/>
    <w:rsid w:val="00FC2660"/>
    <w:rsid w:val="00FC2667"/>
    <w:rsid w:val="00FC2826"/>
    <w:rsid w:val="00FC2DFA"/>
    <w:rsid w:val="00FC31B6"/>
    <w:rsid w:val="00FC3DF8"/>
    <w:rsid w:val="00FC5D6B"/>
    <w:rsid w:val="00FC5F8D"/>
    <w:rsid w:val="00FD588B"/>
    <w:rsid w:val="00FD5ECC"/>
    <w:rsid w:val="00FD604E"/>
    <w:rsid w:val="00FD61BB"/>
    <w:rsid w:val="00FD6296"/>
    <w:rsid w:val="00FE0B3E"/>
    <w:rsid w:val="00FE4598"/>
    <w:rsid w:val="00FE5519"/>
    <w:rsid w:val="00FE5A1B"/>
    <w:rsid w:val="00FE6850"/>
    <w:rsid w:val="00FF01DF"/>
    <w:rsid w:val="00FF1613"/>
    <w:rsid w:val="00FF18CB"/>
    <w:rsid w:val="00FF1918"/>
    <w:rsid w:val="00FF5AFA"/>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2EED"/>
    <w:pPr>
      <w:spacing w:after="200" w:line="276" w:lineRule="auto"/>
    </w:pPr>
    <w:rPr>
      <w:lang w:val="ro-RO"/>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rsid w:val="00BD2EED"/>
    <w:pPr>
      <w:spacing w:after="120"/>
    </w:pPr>
  </w:style>
  <w:style w:type="character" w:customStyle="1" w:styleId="BodyTextChar">
    <w:name w:val="Body Text Char"/>
    <w:basedOn w:val="DefaultParagraphFont"/>
    <w:link w:val="BodyText"/>
    <w:uiPriority w:val="99"/>
    <w:locked/>
    <w:rsid w:val="00BD2EED"/>
    <w:rPr>
      <w:rFonts w:ascii="Calibri" w:eastAsia="Times New Roman" w:hAnsi="Calibri" w:cs="Times New Roman"/>
    </w:rPr>
  </w:style>
  <w:style w:type="paragraph" w:customStyle="1" w:styleId="CVTitle">
    <w:name w:val="CV Title"/>
    <w:basedOn w:val="Normal"/>
    <w:uiPriority w:val="99"/>
    <w:rsid w:val="00BD2EED"/>
    <w:pPr>
      <w:suppressAutoHyphens/>
      <w:spacing w:after="0" w:line="240" w:lineRule="auto"/>
      <w:ind w:left="113" w:right="113"/>
      <w:jc w:val="right"/>
    </w:pPr>
    <w:rPr>
      <w:rFonts w:ascii="Arial Narrow" w:eastAsia="Times New Roman" w:hAnsi="Arial Narrow"/>
      <w:b/>
      <w:bCs/>
      <w:spacing w:val="10"/>
      <w:sz w:val="28"/>
      <w:szCs w:val="20"/>
      <w:lang w:val="fr-FR" w:eastAsia="ar-SA"/>
    </w:rPr>
  </w:style>
  <w:style w:type="paragraph" w:customStyle="1" w:styleId="CVHeading1">
    <w:name w:val="CV Heading 1"/>
    <w:basedOn w:val="Normal"/>
    <w:next w:val="Normal"/>
    <w:uiPriority w:val="99"/>
    <w:rsid w:val="00BD2EED"/>
    <w:pPr>
      <w:suppressAutoHyphens/>
      <w:spacing w:before="74" w:after="0" w:line="240" w:lineRule="auto"/>
      <w:ind w:left="113" w:right="113"/>
      <w:jc w:val="right"/>
    </w:pPr>
    <w:rPr>
      <w:rFonts w:ascii="Arial Narrow" w:eastAsia="Times New Roman" w:hAnsi="Arial Narrow"/>
      <w:b/>
      <w:sz w:val="24"/>
      <w:szCs w:val="20"/>
      <w:lang w:eastAsia="ar-SA"/>
    </w:rPr>
  </w:style>
  <w:style w:type="paragraph" w:customStyle="1" w:styleId="CVHeading2">
    <w:name w:val="CV Heading 2"/>
    <w:basedOn w:val="CVHeading1"/>
    <w:next w:val="Normal"/>
    <w:uiPriority w:val="99"/>
    <w:rsid w:val="00BD2EED"/>
    <w:pPr>
      <w:spacing w:before="0"/>
    </w:pPr>
    <w:rPr>
      <w:b w:val="0"/>
      <w:sz w:val="22"/>
    </w:rPr>
  </w:style>
  <w:style w:type="paragraph" w:customStyle="1" w:styleId="CVHeading2-FirstLine">
    <w:name w:val="CV Heading 2 - First Line"/>
    <w:basedOn w:val="CVHeading2"/>
    <w:next w:val="CVHeading2"/>
    <w:uiPriority w:val="99"/>
    <w:rsid w:val="00BD2EED"/>
    <w:pPr>
      <w:spacing w:before="74"/>
    </w:pPr>
  </w:style>
  <w:style w:type="paragraph" w:customStyle="1" w:styleId="CVHeading3">
    <w:name w:val="CV Heading 3"/>
    <w:basedOn w:val="Normal"/>
    <w:next w:val="Normal"/>
    <w:uiPriority w:val="99"/>
    <w:rsid w:val="00BD2EED"/>
    <w:pPr>
      <w:suppressAutoHyphens/>
      <w:spacing w:after="0" w:line="240" w:lineRule="auto"/>
      <w:ind w:left="113" w:right="113"/>
      <w:jc w:val="right"/>
      <w:textAlignment w:val="center"/>
    </w:pPr>
    <w:rPr>
      <w:rFonts w:ascii="Arial Narrow" w:eastAsia="Times New Roman" w:hAnsi="Arial Narrow"/>
      <w:sz w:val="20"/>
      <w:szCs w:val="20"/>
      <w:lang w:eastAsia="ar-SA"/>
    </w:rPr>
  </w:style>
  <w:style w:type="paragraph" w:customStyle="1" w:styleId="CVHeading3-FirstLine">
    <w:name w:val="CV Heading 3 - First Line"/>
    <w:basedOn w:val="CVHeading3"/>
    <w:next w:val="CVHeading3"/>
    <w:uiPriority w:val="99"/>
    <w:rsid w:val="00BD2EED"/>
    <w:pPr>
      <w:spacing w:before="74"/>
    </w:pPr>
  </w:style>
  <w:style w:type="paragraph" w:customStyle="1" w:styleId="CVHeadingLanguage">
    <w:name w:val="CV Heading Language"/>
    <w:basedOn w:val="CVHeading2"/>
    <w:next w:val="LevelAssessment-Code"/>
    <w:uiPriority w:val="99"/>
    <w:rsid w:val="00BD2EED"/>
    <w:rPr>
      <w:b/>
    </w:rPr>
  </w:style>
  <w:style w:type="paragraph" w:customStyle="1" w:styleId="LevelAssessment-Code">
    <w:name w:val="Level Assessment - Code"/>
    <w:basedOn w:val="Normal"/>
    <w:next w:val="LevelAssessment-Description"/>
    <w:uiPriority w:val="99"/>
    <w:rsid w:val="00BD2EED"/>
    <w:pPr>
      <w:suppressAutoHyphens/>
      <w:spacing w:after="0" w:line="240" w:lineRule="auto"/>
      <w:ind w:left="28"/>
      <w:jc w:val="center"/>
    </w:pPr>
    <w:rPr>
      <w:rFonts w:ascii="Arial Narrow" w:eastAsia="Times New Roman" w:hAnsi="Arial Narrow"/>
      <w:sz w:val="18"/>
      <w:szCs w:val="20"/>
      <w:lang w:eastAsia="ar-SA"/>
    </w:rPr>
  </w:style>
  <w:style w:type="paragraph" w:customStyle="1" w:styleId="LevelAssessment-Description">
    <w:name w:val="Level Assessment - Description"/>
    <w:basedOn w:val="LevelAssessment-Code"/>
    <w:next w:val="LevelAssessment-Code"/>
    <w:uiPriority w:val="99"/>
    <w:rsid w:val="00BD2EED"/>
    <w:pPr>
      <w:textAlignment w:val="bottom"/>
    </w:pPr>
  </w:style>
  <w:style w:type="paragraph" w:customStyle="1" w:styleId="CVHeadingLevel">
    <w:name w:val="CV Heading Level"/>
    <w:basedOn w:val="CVHeading3"/>
    <w:next w:val="Normal"/>
    <w:uiPriority w:val="99"/>
    <w:rsid w:val="00BD2EED"/>
    <w:rPr>
      <w:i/>
    </w:rPr>
  </w:style>
  <w:style w:type="paragraph" w:customStyle="1" w:styleId="LevelAssessment-Heading1">
    <w:name w:val="Level Assessment - Heading 1"/>
    <w:basedOn w:val="LevelAssessment-Code"/>
    <w:uiPriority w:val="99"/>
    <w:rsid w:val="00BD2EED"/>
    <w:pPr>
      <w:ind w:left="57" w:right="57"/>
    </w:pPr>
    <w:rPr>
      <w:b/>
      <w:sz w:val="22"/>
    </w:rPr>
  </w:style>
  <w:style w:type="paragraph" w:customStyle="1" w:styleId="LevelAssessment-Heading2">
    <w:name w:val="Level Assessment - Heading 2"/>
    <w:basedOn w:val="Normal"/>
    <w:uiPriority w:val="99"/>
    <w:rsid w:val="00BD2EED"/>
    <w:pPr>
      <w:suppressAutoHyphens/>
      <w:spacing w:after="0" w:line="240" w:lineRule="auto"/>
      <w:ind w:left="57" w:right="57"/>
      <w:jc w:val="center"/>
    </w:pPr>
    <w:rPr>
      <w:rFonts w:ascii="Arial Narrow" w:eastAsia="Times New Roman" w:hAnsi="Arial Narrow"/>
      <w:sz w:val="18"/>
      <w:szCs w:val="20"/>
      <w:lang w:val="en-US" w:eastAsia="ar-SA"/>
    </w:rPr>
  </w:style>
  <w:style w:type="paragraph" w:customStyle="1" w:styleId="LevelAssessment-Note">
    <w:name w:val="Level Assessment - Note"/>
    <w:basedOn w:val="LevelAssessment-Code"/>
    <w:uiPriority w:val="99"/>
    <w:rsid w:val="00BD2EED"/>
    <w:pPr>
      <w:ind w:left="113"/>
      <w:jc w:val="left"/>
    </w:pPr>
    <w:rPr>
      <w:i/>
    </w:rPr>
  </w:style>
  <w:style w:type="paragraph" w:customStyle="1" w:styleId="CVMajor-FirstLine">
    <w:name w:val="CV Major - First Line"/>
    <w:basedOn w:val="Normal"/>
    <w:next w:val="Normal"/>
    <w:uiPriority w:val="99"/>
    <w:rsid w:val="00BD2EED"/>
    <w:pPr>
      <w:suppressAutoHyphens/>
      <w:spacing w:before="74" w:after="0" w:line="240" w:lineRule="auto"/>
      <w:ind w:left="113" w:right="113"/>
    </w:pPr>
    <w:rPr>
      <w:rFonts w:ascii="Arial Narrow" w:eastAsia="Times New Roman" w:hAnsi="Arial Narrow"/>
      <w:b/>
      <w:sz w:val="24"/>
      <w:szCs w:val="20"/>
      <w:lang w:eastAsia="ar-SA"/>
    </w:rPr>
  </w:style>
  <w:style w:type="paragraph" w:customStyle="1" w:styleId="CVMedium-FirstLine">
    <w:name w:val="CV Medium - First Line"/>
    <w:basedOn w:val="Normal"/>
    <w:next w:val="Normal"/>
    <w:uiPriority w:val="99"/>
    <w:rsid w:val="00BD2EED"/>
    <w:pPr>
      <w:suppressAutoHyphens/>
      <w:spacing w:before="74" w:after="0" w:line="240" w:lineRule="auto"/>
      <w:ind w:left="113" w:right="113"/>
    </w:pPr>
    <w:rPr>
      <w:rFonts w:ascii="Arial Narrow" w:eastAsia="Times New Roman" w:hAnsi="Arial Narrow"/>
      <w:b/>
      <w:szCs w:val="20"/>
      <w:lang w:eastAsia="ar-SA"/>
    </w:rPr>
  </w:style>
  <w:style w:type="paragraph" w:customStyle="1" w:styleId="CVNormal">
    <w:name w:val="CV Normal"/>
    <w:basedOn w:val="Normal"/>
    <w:uiPriority w:val="99"/>
    <w:rsid w:val="00BD2EED"/>
    <w:pPr>
      <w:suppressAutoHyphens/>
      <w:spacing w:after="0" w:line="240" w:lineRule="auto"/>
      <w:ind w:left="113" w:right="113"/>
    </w:pPr>
    <w:rPr>
      <w:rFonts w:ascii="Arial Narrow" w:eastAsia="Times New Roman" w:hAnsi="Arial Narrow"/>
      <w:sz w:val="20"/>
      <w:szCs w:val="20"/>
      <w:lang w:eastAsia="ar-SA"/>
    </w:rPr>
  </w:style>
  <w:style w:type="paragraph" w:customStyle="1" w:styleId="CVSpacer">
    <w:name w:val="CV Spacer"/>
    <w:basedOn w:val="CVNormal"/>
    <w:uiPriority w:val="99"/>
    <w:rsid w:val="00BD2EED"/>
    <w:rPr>
      <w:sz w:val="4"/>
    </w:rPr>
  </w:style>
  <w:style w:type="paragraph" w:customStyle="1" w:styleId="CVNormal-FirstLine">
    <w:name w:val="CV Normal - First Line"/>
    <w:basedOn w:val="CVNormal"/>
    <w:next w:val="CVNormal"/>
    <w:uiPriority w:val="99"/>
    <w:rsid w:val="00BD2EED"/>
    <w:pPr>
      <w:spacing w:before="74"/>
    </w:pPr>
  </w:style>
  <w:style w:type="paragraph" w:customStyle="1" w:styleId="CVFooterRight">
    <w:name w:val="CV Footer Right"/>
    <w:basedOn w:val="Normal"/>
    <w:uiPriority w:val="99"/>
    <w:rsid w:val="00BD2EED"/>
    <w:pPr>
      <w:suppressAutoHyphens/>
      <w:spacing w:after="0" w:line="240" w:lineRule="auto"/>
    </w:pPr>
    <w:rPr>
      <w:rFonts w:ascii="Arial Narrow" w:eastAsia="Times New Roman" w:hAnsi="Arial Narrow"/>
      <w:bCs/>
      <w:sz w:val="16"/>
      <w:szCs w:val="20"/>
      <w:lang w:val="de-DE" w:eastAsia="ar-SA"/>
    </w:rPr>
  </w:style>
  <w:style w:type="character" w:styleId="Hyperlink">
    <w:name w:val="Hyperlink"/>
    <w:basedOn w:val="DefaultParagraphFont"/>
    <w:uiPriority w:val="99"/>
    <w:rsid w:val="00BD2EED"/>
    <w:rPr>
      <w:rFonts w:cs="Times New Roman"/>
      <w:color w:val="0000FF"/>
      <w:u w:val="single"/>
    </w:rPr>
  </w:style>
  <w:style w:type="paragraph" w:customStyle="1" w:styleId="ECVSectionBullet">
    <w:name w:val="_ECV_SectionBullet"/>
    <w:basedOn w:val="Normal"/>
    <w:uiPriority w:val="99"/>
    <w:rsid w:val="004649BB"/>
    <w:pPr>
      <w:widowControl w:val="0"/>
      <w:suppressLineNumbers/>
      <w:suppressAutoHyphens/>
      <w:autoSpaceDE w:val="0"/>
      <w:spacing w:after="0" w:line="100" w:lineRule="atLeast"/>
    </w:pPr>
    <w:rPr>
      <w:rFonts w:ascii="Arial" w:eastAsia="SimSun" w:hAnsi="Arial" w:cs="Mangal"/>
      <w:color w:val="3F3A38"/>
      <w:spacing w:val="-6"/>
      <w:kern w:val="1"/>
      <w:sz w:val="18"/>
      <w:szCs w:val="24"/>
      <w:lang w:val="en-GB" w:eastAsia="zh-CN" w:bidi="hi-IN"/>
    </w:rPr>
  </w:style>
  <w:style w:type="character" w:customStyle="1" w:styleId="ECVContactDetails">
    <w:name w:val="_ECV_ContactDetails"/>
    <w:uiPriority w:val="99"/>
    <w:rsid w:val="004649BB"/>
    <w:rPr>
      <w:rFonts w:ascii="Arial" w:hAnsi="Arial"/>
      <w:color w:val="3F3A38"/>
      <w:sz w:val="18"/>
      <w:shd w:val="clear" w:color="auto" w:fill="auto"/>
    </w:rPr>
  </w:style>
  <w:style w:type="paragraph" w:customStyle="1" w:styleId="ECVMiddleColumn">
    <w:name w:val="_ECV_MiddleColumn"/>
    <w:basedOn w:val="Normal"/>
    <w:uiPriority w:val="99"/>
    <w:rsid w:val="001E2952"/>
    <w:pPr>
      <w:widowControl w:val="0"/>
      <w:suppressLineNumbers/>
      <w:suppressAutoHyphens/>
      <w:spacing w:after="0" w:line="240" w:lineRule="auto"/>
    </w:pPr>
    <w:rPr>
      <w:rFonts w:ascii="Arial" w:eastAsia="SimSun" w:hAnsi="Arial" w:cs="Mangal"/>
      <w:color w:val="404040"/>
      <w:spacing w:val="-6"/>
      <w:kern w:val="1"/>
      <w:sz w:val="20"/>
      <w:szCs w:val="24"/>
      <w:lang w:val="en-GB" w:eastAsia="zh-CN" w:bidi="hi-IN"/>
    </w:rPr>
  </w:style>
  <w:style w:type="character" w:customStyle="1" w:styleId="ECVInternetLink">
    <w:name w:val="_ECV_InternetLink"/>
    <w:uiPriority w:val="99"/>
    <w:rsid w:val="003868E0"/>
    <w:rPr>
      <w:rFonts w:ascii="Arial" w:hAnsi="Arial"/>
      <w:color w:val="3F3A38"/>
      <w:sz w:val="18"/>
      <w:u w:val="single"/>
      <w:shd w:val="clear" w:color="auto" w:fill="auto"/>
      <w:lang w:val="en-GB"/>
    </w:rPr>
  </w:style>
  <w:style w:type="paragraph" w:customStyle="1" w:styleId="ECVOrganisationDetails">
    <w:name w:val="_ECV_OrganisationDetails"/>
    <w:basedOn w:val="Normal"/>
    <w:uiPriority w:val="99"/>
    <w:rsid w:val="003868E0"/>
    <w:pPr>
      <w:widowControl w:val="0"/>
      <w:suppressLineNumbers/>
      <w:suppressAutoHyphens/>
      <w:autoSpaceDE w:val="0"/>
      <w:spacing w:before="57" w:after="85" w:line="100" w:lineRule="atLeast"/>
    </w:pPr>
    <w:rPr>
      <w:rFonts w:ascii="Arial" w:hAnsi="Arial" w:cs="ArialMT"/>
      <w:color w:val="3F3A38"/>
      <w:spacing w:val="-6"/>
      <w:kern w:val="1"/>
      <w:sz w:val="18"/>
      <w:szCs w:val="18"/>
      <w:lang w:val="en-GB" w:eastAsia="zh-CN" w:bidi="hi-IN"/>
    </w:rPr>
  </w:style>
  <w:style w:type="paragraph" w:customStyle="1" w:styleId="ECVRightColumn">
    <w:name w:val="_ECV_RightColumn"/>
    <w:basedOn w:val="Normal"/>
    <w:uiPriority w:val="99"/>
    <w:rsid w:val="009632BC"/>
    <w:pPr>
      <w:widowControl w:val="0"/>
      <w:suppressLineNumbers/>
      <w:suppressAutoHyphens/>
      <w:spacing w:before="62" w:after="0" w:line="240" w:lineRule="auto"/>
    </w:pPr>
    <w:rPr>
      <w:rFonts w:ascii="Arial" w:eastAsia="SimSun" w:hAnsi="Arial" w:cs="Mangal"/>
      <w:color w:val="404040"/>
      <w:spacing w:val="-6"/>
      <w:kern w:val="1"/>
      <w:sz w:val="16"/>
      <w:szCs w:val="24"/>
      <w:lang w:val="en-GB" w:eastAsia="zh-CN" w:bidi="hi-IN"/>
    </w:rPr>
  </w:style>
  <w:style w:type="paragraph" w:customStyle="1" w:styleId="ECVSubSectionHeading">
    <w:name w:val="_ECV_SubSectionHeading"/>
    <w:basedOn w:val="ECVRightColumn"/>
    <w:uiPriority w:val="99"/>
    <w:rsid w:val="009632BC"/>
    <w:pPr>
      <w:spacing w:before="0" w:line="100" w:lineRule="atLeast"/>
    </w:pPr>
    <w:rPr>
      <w:color w:val="0E4194"/>
      <w:sz w:val="22"/>
    </w:rPr>
  </w:style>
  <w:style w:type="paragraph" w:styleId="ListBullet">
    <w:name w:val="List Bullet"/>
    <w:basedOn w:val="Normal"/>
    <w:autoRedefine/>
    <w:uiPriority w:val="99"/>
    <w:rsid w:val="00DC392E"/>
    <w:pPr>
      <w:spacing w:after="0" w:line="240" w:lineRule="auto"/>
      <w:ind w:left="1068" w:hanging="360"/>
      <w:jc w:val="both"/>
    </w:pPr>
    <w:rPr>
      <w:rFonts w:ascii="Times New Roman" w:eastAsia="Times New Roman" w:hAnsi="Times New Roman"/>
      <w:sz w:val="24"/>
      <w:szCs w:val="24"/>
      <w:lang w:val="en-US"/>
    </w:rPr>
  </w:style>
  <w:style w:type="paragraph" w:customStyle="1" w:styleId="Default">
    <w:name w:val="Default"/>
    <w:uiPriority w:val="99"/>
    <w:rsid w:val="006502A3"/>
    <w:pPr>
      <w:autoSpaceDE w:val="0"/>
      <w:autoSpaceDN w:val="0"/>
      <w:adjustRightInd w:val="0"/>
    </w:pPr>
    <w:rPr>
      <w:rFonts w:ascii="Times New Roman" w:hAnsi="Times New Roman"/>
      <w:color w:val="000000"/>
      <w:sz w:val="24"/>
      <w:szCs w:val="24"/>
      <w:lang w:val="ro-RO"/>
    </w:rPr>
  </w:style>
  <w:style w:type="character" w:customStyle="1" w:styleId="yiv5853176140">
    <w:name w:val="yiv5853176140"/>
    <w:basedOn w:val="DefaultParagraphFont"/>
    <w:uiPriority w:val="99"/>
    <w:rsid w:val="00DC392E"/>
    <w:rPr>
      <w:rFonts w:cs="Times New Roman"/>
    </w:rPr>
  </w:style>
</w:styles>
</file>

<file path=word/webSettings.xml><?xml version="1.0" encoding="utf-8"?>
<w:webSettings xmlns:r="http://schemas.openxmlformats.org/officeDocument/2006/relationships" xmlns:w="http://schemas.openxmlformats.org/wordprocessingml/2006/main">
  <w:divs>
    <w:div w:id="66023413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link.springer.com/journal/12665/72/11/page/1" TargetMode="External"/><Relationship Id="rId3" Type="http://schemas.openxmlformats.org/officeDocument/2006/relationships/settings" Target="settings.xml"/><Relationship Id="rId7" Type="http://schemas.openxmlformats.org/officeDocument/2006/relationships/hyperlink" Target="http://www.ehc.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ristitzu@yahoo.com"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6</Pages>
  <Words>1812</Words>
  <Characters>10333</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Formular nr</dc:title>
  <dc:subject/>
  <dc:creator>ACZ_DOIT_14</dc:creator>
  <cp:keywords/>
  <dc:description/>
  <cp:lastModifiedBy>pc</cp:lastModifiedBy>
  <cp:revision>2</cp:revision>
  <dcterms:created xsi:type="dcterms:W3CDTF">2015-02-16T18:17:00Z</dcterms:created>
  <dcterms:modified xsi:type="dcterms:W3CDTF">2015-02-16T18:17:00Z</dcterms:modified>
</cp:coreProperties>
</file>